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82AB69" w14:textId="77777777" w:rsidR="00306614" w:rsidRDefault="00306614" w:rsidP="00306614">
      <w:pPr>
        <w:spacing w:after="0"/>
        <w:rPr>
          <w:rFonts w:ascii="Eurostile" w:hAnsi="Eurostile" w:cs="Arial"/>
          <w:b/>
          <w:sz w:val="24"/>
          <w:szCs w:val="24"/>
        </w:rPr>
      </w:pPr>
    </w:p>
    <w:p w14:paraId="53BD08DA" w14:textId="77777777" w:rsidR="00306614" w:rsidRDefault="00306614" w:rsidP="00306614">
      <w:pPr>
        <w:spacing w:after="0"/>
        <w:rPr>
          <w:rFonts w:ascii="Eurostile" w:hAnsi="Eurostile" w:cs="Arial"/>
          <w:b/>
          <w:sz w:val="24"/>
          <w:szCs w:val="24"/>
        </w:rPr>
      </w:pPr>
    </w:p>
    <w:p w14:paraId="060E56AF" w14:textId="0194D05C" w:rsidR="00306614" w:rsidRPr="00111F02" w:rsidRDefault="00306614" w:rsidP="00306614">
      <w:pPr>
        <w:spacing w:after="0"/>
        <w:rPr>
          <w:rFonts w:ascii="Eurostile" w:hAnsi="Eurostile" w:cs="Arial"/>
          <w:b/>
          <w:sz w:val="24"/>
          <w:szCs w:val="24"/>
        </w:rPr>
      </w:pPr>
      <w:r w:rsidRPr="00111F02">
        <w:rPr>
          <w:rFonts w:ascii="Eurostile" w:hAnsi="Eurostile" w:cs="Arial"/>
          <w:b/>
          <w:sz w:val="24"/>
          <w:szCs w:val="24"/>
        </w:rPr>
        <w:t>BASES PER A LA SELECCIÓ D'ESTUDIANTS DE LA UNIVERSITAT DE VALÈ</w:t>
      </w:r>
      <w:r>
        <w:rPr>
          <w:rFonts w:ascii="Eurostile" w:hAnsi="Eurostile" w:cs="Arial"/>
          <w:b/>
          <w:sz w:val="24"/>
          <w:szCs w:val="24"/>
        </w:rPr>
        <w:t xml:space="preserve">NCIA AL CAMPUS  FORTHEM </w:t>
      </w:r>
      <w:r>
        <w:rPr>
          <w:rFonts w:ascii="Eurostile" w:hAnsi="Eurostile" w:cs="Arial"/>
          <w:b/>
          <w:i/>
          <w:sz w:val="24"/>
          <w:szCs w:val="24"/>
        </w:rPr>
        <w:t xml:space="preserve">“ART IN </w:t>
      </w:r>
      <w:r w:rsidRPr="00A91DD5">
        <w:rPr>
          <w:rFonts w:ascii="Eurostile" w:hAnsi="Eurostile" w:cs="Arial"/>
          <w:b/>
          <w:i/>
          <w:sz w:val="24"/>
          <w:szCs w:val="24"/>
        </w:rPr>
        <w:t>SOCIETY – EXPLORING AND CREATING PRACTICES”</w:t>
      </w:r>
      <w:r w:rsidRPr="00111F02">
        <w:rPr>
          <w:rFonts w:ascii="Eurostile" w:hAnsi="Eurostile" w:cs="Arial"/>
          <w:b/>
          <w:sz w:val="24"/>
          <w:szCs w:val="24"/>
        </w:rPr>
        <w:t xml:space="preserve"> DURANT EL </w:t>
      </w:r>
      <w:r>
        <w:rPr>
          <w:rFonts w:ascii="Eurostile" w:hAnsi="Eurostile" w:cs="Arial"/>
          <w:b/>
          <w:sz w:val="24"/>
          <w:szCs w:val="24"/>
        </w:rPr>
        <w:t>PRIMER</w:t>
      </w:r>
      <w:r w:rsidRPr="00111F02">
        <w:rPr>
          <w:rFonts w:ascii="Eurostile" w:hAnsi="Eurostile" w:cs="Arial"/>
          <w:b/>
          <w:sz w:val="24"/>
          <w:szCs w:val="24"/>
        </w:rPr>
        <w:t xml:space="preserve"> SEMESTRE DEL CURS ACADÈMIC 2025-202</w:t>
      </w:r>
      <w:r>
        <w:rPr>
          <w:rFonts w:ascii="Eurostile" w:hAnsi="Eurostile" w:cs="Arial"/>
          <w:b/>
          <w:sz w:val="24"/>
          <w:szCs w:val="24"/>
        </w:rPr>
        <w:t>6 EN LA UNIVERSITAT DE AGDER (</w:t>
      </w:r>
      <w:r w:rsidRPr="00111F02">
        <w:rPr>
          <w:rFonts w:ascii="Eurostile" w:hAnsi="Eurostile" w:cs="Arial"/>
          <w:b/>
          <w:sz w:val="24"/>
          <w:szCs w:val="24"/>
        </w:rPr>
        <w:t>KRISTIANSAND - NORUEGA)</w:t>
      </w:r>
    </w:p>
    <w:p w14:paraId="6F202E1F" w14:textId="77777777" w:rsidR="00306614" w:rsidRPr="00111F02" w:rsidRDefault="00306614" w:rsidP="00306614">
      <w:pPr>
        <w:spacing w:after="0"/>
        <w:rPr>
          <w:rFonts w:ascii="Eurostile" w:hAnsi="Eurostile" w:cs="Arial"/>
          <w:b/>
          <w:sz w:val="24"/>
          <w:szCs w:val="24"/>
        </w:rPr>
      </w:pPr>
    </w:p>
    <w:p w14:paraId="40963E18" w14:textId="77777777" w:rsidR="00306614" w:rsidRPr="00111F02" w:rsidRDefault="00306614" w:rsidP="00306614">
      <w:pPr>
        <w:spacing w:after="0"/>
        <w:rPr>
          <w:rFonts w:ascii="Eurostile" w:hAnsi="Eurostile" w:cs="Arial"/>
          <w:b/>
          <w:sz w:val="24"/>
          <w:szCs w:val="24"/>
        </w:rPr>
      </w:pPr>
      <w:r w:rsidRPr="00111F02">
        <w:rPr>
          <w:rFonts w:ascii="Eurostile" w:hAnsi="Eurostile" w:cs="Arial"/>
          <w:b/>
          <w:sz w:val="24"/>
          <w:szCs w:val="24"/>
        </w:rPr>
        <w:t>1.</w:t>
      </w:r>
      <w:r w:rsidRPr="00111F02">
        <w:rPr>
          <w:rFonts w:ascii="Eurostile" w:hAnsi="Eurostile" w:cs="Arial"/>
          <w:b/>
          <w:sz w:val="24"/>
          <w:szCs w:val="24"/>
        </w:rPr>
        <w:tab/>
        <w:t xml:space="preserve">OBJECTE </w:t>
      </w:r>
    </w:p>
    <w:p w14:paraId="5ED8E8AC" w14:textId="77777777" w:rsidR="00306614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L'objecte de la present convocatòria és seleccionar estudiants de la Universitat de València (d'ara en avant UV) que estiguen matriculats en les titulacions detallades en el punt 2 d'estes Bases per a la realització d</w:t>
      </w:r>
      <w:r>
        <w:rPr>
          <w:rFonts w:ascii="Eurostile" w:hAnsi="Eurostile" w:cs="Arial"/>
          <w:sz w:val="24"/>
          <w:szCs w:val="24"/>
        </w:rPr>
        <w:t xml:space="preserve">'una estada de mobilitat en el FORTHEM Campus “Art in Society – Exploring and creating </w:t>
      </w:r>
      <w:r w:rsidRPr="00A91DD5">
        <w:rPr>
          <w:rFonts w:ascii="Eurostile" w:hAnsi="Eurostile" w:cs="Arial"/>
          <w:sz w:val="24"/>
          <w:szCs w:val="24"/>
        </w:rPr>
        <w:t>practices”, que ti</w:t>
      </w:r>
      <w:r>
        <w:rPr>
          <w:rFonts w:ascii="Eurostile" w:hAnsi="Eurostile" w:cs="Arial"/>
          <w:sz w:val="24"/>
          <w:szCs w:val="24"/>
        </w:rPr>
        <w:t>ndrà lloc en la Universitat de Agder (</w:t>
      </w:r>
      <w:r w:rsidRPr="00A91DD5">
        <w:rPr>
          <w:rFonts w:ascii="Eurostile" w:hAnsi="Eurostile" w:cs="Arial"/>
          <w:sz w:val="24"/>
          <w:szCs w:val="24"/>
        </w:rPr>
        <w:t xml:space="preserve">Kristiansand-Noruega) durant el primer semestre del curs 2025-2026. </w:t>
      </w:r>
    </w:p>
    <w:p w14:paraId="4262F30A" w14:textId="77777777" w:rsidR="00306614" w:rsidRPr="00A91DD5" w:rsidRDefault="00306614" w:rsidP="00306614">
      <w:pPr>
        <w:spacing w:after="0"/>
        <w:rPr>
          <w:rFonts w:ascii="Eurostile" w:hAnsi="Eurostile" w:cs="Arial"/>
          <w:sz w:val="24"/>
          <w:szCs w:val="24"/>
        </w:rPr>
      </w:pPr>
    </w:p>
    <w:p w14:paraId="69129754" w14:textId="77777777" w:rsidR="00306614" w:rsidRPr="00111F02" w:rsidRDefault="00306614" w:rsidP="00306614">
      <w:pPr>
        <w:spacing w:after="0"/>
        <w:rPr>
          <w:rFonts w:ascii="Eurostile" w:hAnsi="Eurostile" w:cs="Arial"/>
          <w:b/>
          <w:sz w:val="24"/>
          <w:szCs w:val="24"/>
        </w:rPr>
      </w:pPr>
      <w:r w:rsidRPr="00111F02">
        <w:rPr>
          <w:rFonts w:ascii="Eurostile" w:hAnsi="Eurostile" w:cs="Arial"/>
          <w:b/>
          <w:sz w:val="24"/>
          <w:szCs w:val="24"/>
        </w:rPr>
        <w:t>2.</w:t>
      </w:r>
      <w:r w:rsidRPr="00111F02">
        <w:rPr>
          <w:rFonts w:ascii="Eurostile" w:hAnsi="Eurostile" w:cs="Arial"/>
          <w:b/>
          <w:sz w:val="24"/>
          <w:szCs w:val="24"/>
        </w:rPr>
        <w:tab/>
        <w:t>TITULACIONS PARTICIPANTS</w:t>
      </w:r>
    </w:p>
    <w:p w14:paraId="09446369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b/>
          <w:sz w:val="24"/>
          <w:szCs w:val="24"/>
        </w:rPr>
      </w:pPr>
      <w:r w:rsidRPr="00A91DD5">
        <w:rPr>
          <w:rFonts w:ascii="Eurostile" w:hAnsi="Eurostile" w:cs="Arial"/>
          <w:b/>
          <w:sz w:val="24"/>
          <w:szCs w:val="24"/>
        </w:rPr>
        <w:t>Facultat de Geografia i Història</w:t>
      </w:r>
    </w:p>
    <w:p w14:paraId="1FA66A38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  <w:r>
        <w:rPr>
          <w:rFonts w:ascii="Eurostile" w:hAnsi="Eurostile" w:cs="Arial"/>
          <w:sz w:val="24"/>
          <w:szCs w:val="24"/>
        </w:rPr>
        <w:t>-</w:t>
      </w:r>
      <w:r>
        <w:rPr>
          <w:rFonts w:ascii="Eurostile" w:hAnsi="Eurostile" w:cs="Arial"/>
          <w:sz w:val="24"/>
          <w:szCs w:val="24"/>
        </w:rPr>
        <w:tab/>
        <w:t>Grau d'Història</w:t>
      </w:r>
    </w:p>
    <w:p w14:paraId="4E45AD3A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-</w:t>
      </w:r>
      <w:r w:rsidRPr="00A91DD5">
        <w:rPr>
          <w:rFonts w:ascii="Eurostile" w:hAnsi="Eurostile" w:cs="Arial"/>
          <w:sz w:val="24"/>
          <w:szCs w:val="24"/>
        </w:rPr>
        <w:tab/>
        <w:t>Grau d'H</w:t>
      </w:r>
      <w:r>
        <w:rPr>
          <w:rFonts w:ascii="Eurostile" w:hAnsi="Eurostile" w:cs="Arial"/>
          <w:sz w:val="24"/>
          <w:szCs w:val="24"/>
        </w:rPr>
        <w:t>istòria de l'Art</w:t>
      </w:r>
    </w:p>
    <w:p w14:paraId="62135D77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-</w:t>
      </w:r>
      <w:r w:rsidRPr="00A91DD5">
        <w:rPr>
          <w:rFonts w:ascii="Eurostile" w:hAnsi="Eurostile" w:cs="Arial"/>
          <w:sz w:val="24"/>
          <w:szCs w:val="24"/>
        </w:rPr>
        <w:tab/>
        <w:t>Grau de Geografi</w:t>
      </w:r>
      <w:r>
        <w:rPr>
          <w:rFonts w:ascii="Eurostile" w:hAnsi="Eurostile" w:cs="Arial"/>
          <w:sz w:val="24"/>
          <w:szCs w:val="24"/>
        </w:rPr>
        <w:t>a i Medi Ambient</w:t>
      </w:r>
    </w:p>
    <w:p w14:paraId="1BF57E71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-</w:t>
      </w:r>
      <w:r w:rsidRPr="00A91DD5">
        <w:rPr>
          <w:rFonts w:ascii="Eurostile" w:hAnsi="Eurostile" w:cs="Arial"/>
          <w:sz w:val="24"/>
          <w:szCs w:val="24"/>
        </w:rPr>
        <w:tab/>
        <w:t xml:space="preserve">Grau d'Informació i </w:t>
      </w:r>
      <w:r>
        <w:rPr>
          <w:rFonts w:ascii="Eurostile" w:hAnsi="Eurostile" w:cs="Arial"/>
          <w:sz w:val="24"/>
          <w:szCs w:val="24"/>
        </w:rPr>
        <w:t>Documentació</w:t>
      </w:r>
    </w:p>
    <w:p w14:paraId="34007138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</w:p>
    <w:p w14:paraId="100445B7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b/>
          <w:sz w:val="24"/>
          <w:szCs w:val="24"/>
        </w:rPr>
      </w:pPr>
      <w:r w:rsidRPr="00A91DD5">
        <w:rPr>
          <w:rFonts w:ascii="Eurostile" w:hAnsi="Eurostile" w:cs="Arial"/>
          <w:b/>
          <w:sz w:val="24"/>
          <w:szCs w:val="24"/>
        </w:rPr>
        <w:t>Facultat de Ciències Socials</w:t>
      </w:r>
    </w:p>
    <w:p w14:paraId="0EF34531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-</w:t>
      </w:r>
      <w:r w:rsidRPr="00A91DD5">
        <w:rPr>
          <w:rFonts w:ascii="Eurostile" w:hAnsi="Eurostile" w:cs="Arial"/>
          <w:sz w:val="24"/>
          <w:szCs w:val="24"/>
        </w:rPr>
        <w:tab/>
        <w:t>Grau e</w:t>
      </w:r>
      <w:r>
        <w:rPr>
          <w:rFonts w:ascii="Eurostile" w:hAnsi="Eurostile" w:cs="Arial"/>
          <w:sz w:val="24"/>
          <w:szCs w:val="24"/>
        </w:rPr>
        <w:t>n Treball Social</w:t>
      </w:r>
    </w:p>
    <w:p w14:paraId="25B215C2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-</w:t>
      </w:r>
      <w:r w:rsidRPr="00A91DD5">
        <w:rPr>
          <w:rFonts w:ascii="Eurostile" w:hAnsi="Eurostile" w:cs="Arial"/>
          <w:sz w:val="24"/>
          <w:szCs w:val="24"/>
        </w:rPr>
        <w:tab/>
        <w:t>Grau en Re</w:t>
      </w:r>
      <w:r>
        <w:rPr>
          <w:rFonts w:ascii="Eurostile" w:hAnsi="Eurostile" w:cs="Arial"/>
          <w:sz w:val="24"/>
          <w:szCs w:val="24"/>
        </w:rPr>
        <w:t>lacions Laborals</w:t>
      </w:r>
    </w:p>
    <w:p w14:paraId="3BF98CB7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-</w:t>
      </w:r>
      <w:r w:rsidRPr="00A91DD5">
        <w:rPr>
          <w:rFonts w:ascii="Eurostile" w:hAnsi="Eurostile" w:cs="Arial"/>
          <w:sz w:val="24"/>
          <w:szCs w:val="24"/>
        </w:rPr>
        <w:tab/>
        <w:t>Gr</w:t>
      </w:r>
      <w:r>
        <w:rPr>
          <w:rFonts w:ascii="Eurostile" w:hAnsi="Eurostile" w:cs="Arial"/>
          <w:sz w:val="24"/>
          <w:szCs w:val="24"/>
        </w:rPr>
        <w:t>au en Sociologia</w:t>
      </w:r>
    </w:p>
    <w:p w14:paraId="6F982F21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-</w:t>
      </w:r>
      <w:r w:rsidRPr="00A91DD5">
        <w:rPr>
          <w:rFonts w:ascii="Eurostile" w:hAnsi="Eurostile" w:cs="Arial"/>
          <w:sz w:val="24"/>
          <w:szCs w:val="24"/>
        </w:rPr>
        <w:tab/>
        <w:t>Doble Grau en Sociolo</w:t>
      </w:r>
      <w:r>
        <w:rPr>
          <w:rFonts w:ascii="Eurostile" w:hAnsi="Eurostile" w:cs="Arial"/>
          <w:sz w:val="24"/>
          <w:szCs w:val="24"/>
        </w:rPr>
        <w:t>gia i CC.PP.</w:t>
      </w:r>
    </w:p>
    <w:p w14:paraId="3C54FF59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</w:p>
    <w:p w14:paraId="23D4C4A3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b/>
          <w:sz w:val="24"/>
          <w:szCs w:val="24"/>
        </w:rPr>
      </w:pPr>
      <w:r w:rsidRPr="00A91DD5">
        <w:rPr>
          <w:rFonts w:ascii="Eurostile" w:hAnsi="Eurostile" w:cs="Arial"/>
          <w:b/>
          <w:sz w:val="24"/>
          <w:szCs w:val="24"/>
        </w:rPr>
        <w:t>Facultat de Magisteri</w:t>
      </w:r>
    </w:p>
    <w:p w14:paraId="348869BF" w14:textId="77777777" w:rsidR="00306614" w:rsidRPr="00A91DD5" w:rsidRDefault="00306614" w:rsidP="00306614">
      <w:pPr>
        <w:spacing w:after="0" w:line="240" w:lineRule="auto"/>
        <w:ind w:left="705" w:hanging="705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-</w:t>
      </w:r>
      <w:r w:rsidRPr="00A91DD5">
        <w:rPr>
          <w:rFonts w:ascii="Eurostile" w:hAnsi="Eurostile" w:cs="Arial"/>
          <w:sz w:val="24"/>
          <w:szCs w:val="24"/>
        </w:rPr>
        <w:tab/>
        <w:t>Grau en Maestro/a de Primària, curs 4t (mencions: Arts i Human</w:t>
      </w:r>
      <w:r>
        <w:rPr>
          <w:rFonts w:ascii="Eurostile" w:hAnsi="Eurostile" w:cs="Arial"/>
          <w:sz w:val="24"/>
          <w:szCs w:val="24"/>
        </w:rPr>
        <w:t>itats, Pedagogia Terapèutica i A</w:t>
      </w:r>
      <w:r w:rsidRPr="00A91DD5">
        <w:rPr>
          <w:rFonts w:ascii="Eurostile" w:hAnsi="Eurostile" w:cs="Arial"/>
          <w:sz w:val="24"/>
          <w:szCs w:val="24"/>
        </w:rPr>
        <w:t>nglés)</w:t>
      </w:r>
    </w:p>
    <w:p w14:paraId="704D97A1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</w:p>
    <w:p w14:paraId="6BBEF41F" w14:textId="77777777" w:rsidR="00306614" w:rsidRPr="00306614" w:rsidRDefault="00306614" w:rsidP="00306614">
      <w:pPr>
        <w:spacing w:after="0" w:line="240" w:lineRule="auto"/>
        <w:rPr>
          <w:rFonts w:ascii="Eurostile" w:hAnsi="Eurostile" w:cs="Arial"/>
          <w:b/>
          <w:sz w:val="24"/>
          <w:szCs w:val="24"/>
        </w:rPr>
      </w:pPr>
      <w:r w:rsidRPr="00306614">
        <w:rPr>
          <w:rFonts w:ascii="Eurostile" w:hAnsi="Eurostile" w:cs="Arial"/>
          <w:b/>
          <w:sz w:val="24"/>
          <w:szCs w:val="24"/>
        </w:rPr>
        <w:t>Escola Tècnica Superior d'Enginyeria (ETSE)</w:t>
      </w:r>
    </w:p>
    <w:p w14:paraId="17A83430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-</w:t>
      </w:r>
      <w:r w:rsidRPr="00A91DD5">
        <w:rPr>
          <w:rFonts w:ascii="Eurostile" w:hAnsi="Eurostile" w:cs="Arial"/>
          <w:sz w:val="24"/>
          <w:szCs w:val="24"/>
        </w:rPr>
        <w:tab/>
        <w:t xml:space="preserve">Grau en </w:t>
      </w:r>
      <w:r>
        <w:rPr>
          <w:rFonts w:ascii="Eurostile" w:hAnsi="Eurostile" w:cs="Arial"/>
          <w:sz w:val="24"/>
          <w:szCs w:val="24"/>
        </w:rPr>
        <w:t>Ciència de Dades</w:t>
      </w:r>
    </w:p>
    <w:p w14:paraId="2AE6D0B5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</w:p>
    <w:p w14:paraId="73E17D3A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b/>
          <w:sz w:val="24"/>
          <w:szCs w:val="24"/>
        </w:rPr>
      </w:pPr>
      <w:r w:rsidRPr="00A91DD5">
        <w:rPr>
          <w:rFonts w:ascii="Eurostile" w:hAnsi="Eurostile" w:cs="Arial"/>
          <w:b/>
          <w:sz w:val="24"/>
          <w:szCs w:val="24"/>
        </w:rPr>
        <w:t>Facultat de Filosofia i Ciències de l'Educació</w:t>
      </w:r>
    </w:p>
    <w:p w14:paraId="2C8E133B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-</w:t>
      </w:r>
      <w:r w:rsidRPr="00A91DD5">
        <w:rPr>
          <w:rFonts w:ascii="Eurostile" w:hAnsi="Eurostile" w:cs="Arial"/>
          <w:sz w:val="24"/>
          <w:szCs w:val="24"/>
        </w:rPr>
        <w:tab/>
        <w:t>Grau en Pedagogia, curs 4t</w:t>
      </w:r>
    </w:p>
    <w:p w14:paraId="61848D55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-</w:t>
      </w:r>
      <w:r w:rsidRPr="00A91DD5">
        <w:rPr>
          <w:rFonts w:ascii="Eurostile" w:hAnsi="Eurostile" w:cs="Arial"/>
          <w:sz w:val="24"/>
          <w:szCs w:val="24"/>
        </w:rPr>
        <w:tab/>
        <w:t>Grau en Educació Social, curs 4t</w:t>
      </w:r>
    </w:p>
    <w:p w14:paraId="352ED9FC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-</w:t>
      </w:r>
      <w:r w:rsidRPr="00A91DD5">
        <w:rPr>
          <w:rFonts w:ascii="Eurostile" w:hAnsi="Eurostile" w:cs="Arial"/>
          <w:sz w:val="24"/>
          <w:szCs w:val="24"/>
        </w:rPr>
        <w:tab/>
        <w:t>Grau en Filosofia, curs 4t</w:t>
      </w:r>
    </w:p>
    <w:p w14:paraId="616D65CC" w14:textId="77777777" w:rsidR="00306614" w:rsidRPr="00A91DD5" w:rsidRDefault="00306614" w:rsidP="00306614">
      <w:pPr>
        <w:spacing w:after="0" w:line="240" w:lineRule="auto"/>
        <w:rPr>
          <w:rFonts w:ascii="Eurostile" w:hAnsi="Eurostile" w:cs="Arial"/>
          <w:sz w:val="24"/>
          <w:szCs w:val="24"/>
        </w:rPr>
      </w:pPr>
    </w:p>
    <w:p w14:paraId="3CE7275D" w14:textId="77777777" w:rsidR="00306614" w:rsidRDefault="00306614" w:rsidP="00306614">
      <w:pPr>
        <w:spacing w:after="0"/>
        <w:rPr>
          <w:rFonts w:ascii="Eurostile" w:hAnsi="Eurostile" w:cs="Arial"/>
          <w:b/>
          <w:sz w:val="24"/>
          <w:szCs w:val="24"/>
        </w:rPr>
      </w:pPr>
      <w:r w:rsidRPr="00111F02">
        <w:rPr>
          <w:rFonts w:ascii="Eurostile" w:hAnsi="Eurostile" w:cs="Arial"/>
          <w:b/>
          <w:sz w:val="24"/>
          <w:szCs w:val="24"/>
        </w:rPr>
        <w:t>3.</w:t>
      </w:r>
      <w:r w:rsidRPr="00111F02">
        <w:rPr>
          <w:rFonts w:ascii="Eurostile" w:hAnsi="Eurostile" w:cs="Arial"/>
          <w:b/>
          <w:sz w:val="24"/>
          <w:szCs w:val="24"/>
        </w:rPr>
        <w:tab/>
        <w:t>REQUISITS</w:t>
      </w:r>
    </w:p>
    <w:p w14:paraId="0ADDF5FA" w14:textId="77777777" w:rsidR="00306614" w:rsidRPr="009F0F0C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9F0F0C">
        <w:rPr>
          <w:rFonts w:ascii="Eurostile" w:hAnsi="Eurostile" w:cs="Arial"/>
          <w:sz w:val="24"/>
          <w:szCs w:val="24"/>
        </w:rPr>
        <w:t>3.1 Tindre superats 60 crèdits en el corresponent pla d'estudis a la finalització del curs acadèmic 2023-2024.</w:t>
      </w:r>
    </w:p>
    <w:p w14:paraId="00322D79" w14:textId="77777777" w:rsidR="00306614" w:rsidRPr="009F0F0C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9F0F0C">
        <w:rPr>
          <w:rFonts w:ascii="Eurostile" w:hAnsi="Eurostile" w:cs="Arial"/>
          <w:sz w:val="24"/>
          <w:szCs w:val="24"/>
        </w:rPr>
        <w:t>3.2 No tindre adjudicada una estada de mobilitat Erasmus estudis per al curs 2025-2026 o, en cas d'haver-la obtingut, renunciar a ella en els 5 dies posteriors a l'assignació de</w:t>
      </w:r>
      <w:r>
        <w:rPr>
          <w:rFonts w:ascii="Eurostile" w:hAnsi="Eurostile" w:cs="Arial"/>
          <w:sz w:val="24"/>
          <w:szCs w:val="24"/>
        </w:rPr>
        <w:t xml:space="preserve"> l'estada en la Universitat de </w:t>
      </w:r>
      <w:r w:rsidRPr="009F0F0C">
        <w:rPr>
          <w:rFonts w:ascii="Eurostile" w:hAnsi="Eurostile" w:cs="Arial"/>
          <w:sz w:val="24"/>
          <w:szCs w:val="24"/>
        </w:rPr>
        <w:t>Agder.</w:t>
      </w:r>
    </w:p>
    <w:p w14:paraId="2F585150" w14:textId="77777777" w:rsidR="00306614" w:rsidRDefault="00306614" w:rsidP="00306614">
      <w:pPr>
        <w:spacing w:after="0"/>
        <w:rPr>
          <w:rFonts w:ascii="Eurostile" w:hAnsi="Eurostile" w:cs="Arial"/>
          <w:sz w:val="24"/>
          <w:szCs w:val="24"/>
        </w:rPr>
      </w:pPr>
    </w:p>
    <w:p w14:paraId="20073088" w14:textId="450A1870" w:rsidR="00306614" w:rsidRPr="009F0F0C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9F0F0C">
        <w:rPr>
          <w:rFonts w:ascii="Eurostile" w:hAnsi="Eurostile" w:cs="Arial"/>
          <w:sz w:val="24"/>
          <w:szCs w:val="24"/>
        </w:rPr>
        <w:t>3.3 No haver realitzat una estada Erasmus durant els estudis de grau la duració del qual</w:t>
      </w:r>
      <w:r>
        <w:rPr>
          <w:rFonts w:ascii="Eurostile" w:hAnsi="Eurostile" w:cs="Arial"/>
          <w:sz w:val="24"/>
          <w:szCs w:val="24"/>
        </w:rPr>
        <w:t xml:space="preserve">, sumada a la prevista en este </w:t>
      </w:r>
      <w:r w:rsidRPr="009F0F0C">
        <w:rPr>
          <w:rFonts w:ascii="Eurostile" w:hAnsi="Eurostile" w:cs="Arial"/>
          <w:sz w:val="24"/>
          <w:szCs w:val="24"/>
        </w:rPr>
        <w:t>FORTHEM Campus, supere els 12 mesos.</w:t>
      </w:r>
    </w:p>
    <w:p w14:paraId="4EDDA660" w14:textId="77777777" w:rsidR="00306614" w:rsidRPr="009F0F0C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9F0F0C">
        <w:rPr>
          <w:rFonts w:ascii="Eurostile" w:hAnsi="Eurostile" w:cs="Arial"/>
          <w:sz w:val="24"/>
          <w:szCs w:val="24"/>
        </w:rPr>
        <w:t xml:space="preserve">3.4 Acreditar un nivell mínim d'anglés B2 conforme a la taula d'equivalències L2 de la Universitat de València </w:t>
      </w:r>
    </w:p>
    <w:p w14:paraId="2844985A" w14:textId="77777777" w:rsidR="00306614" w:rsidRPr="009F0F0C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9F0F0C">
        <w:rPr>
          <w:rFonts w:ascii="Eurostile" w:hAnsi="Eurostile" w:cs="Arial"/>
          <w:sz w:val="24"/>
          <w:szCs w:val="24"/>
        </w:rPr>
        <w:t>3.5 Estar matriculat en estudis oficials de grau de l'apartat 2, tant en el moment de realitzar la sol</w:t>
      </w:r>
      <w:r w:rsidRPr="009F0F0C">
        <w:rPr>
          <w:rFonts w:cs="Calibri"/>
          <w:sz w:val="24"/>
          <w:szCs w:val="24"/>
        </w:rPr>
        <w:t>·</w:t>
      </w:r>
      <w:r w:rsidRPr="009F0F0C">
        <w:rPr>
          <w:rFonts w:ascii="Eurostile" w:hAnsi="Eurostile" w:cs="Arial"/>
          <w:sz w:val="24"/>
          <w:szCs w:val="24"/>
        </w:rPr>
        <w:t>licitud com durant el per</w:t>
      </w:r>
      <w:r w:rsidRPr="009F0F0C">
        <w:rPr>
          <w:rFonts w:ascii="Eurostile" w:hAnsi="Eurostile" w:cs="Eurostile"/>
          <w:sz w:val="24"/>
          <w:szCs w:val="24"/>
        </w:rPr>
        <w:t>í</w:t>
      </w:r>
      <w:r w:rsidRPr="009F0F0C">
        <w:rPr>
          <w:rFonts w:ascii="Eurostile" w:hAnsi="Eurostile" w:cs="Arial"/>
          <w:sz w:val="24"/>
          <w:szCs w:val="24"/>
        </w:rPr>
        <w:t>ode d'estada en la universitat de dest</w:t>
      </w:r>
      <w:r w:rsidRPr="009F0F0C">
        <w:rPr>
          <w:rFonts w:ascii="Eurostile" w:hAnsi="Eurostile" w:cs="Eurostile"/>
          <w:sz w:val="24"/>
          <w:szCs w:val="24"/>
        </w:rPr>
        <w:t>í</w:t>
      </w:r>
      <w:r w:rsidRPr="009F0F0C">
        <w:rPr>
          <w:rFonts w:ascii="Eurostile" w:hAnsi="Eurostile" w:cs="Arial"/>
          <w:sz w:val="24"/>
          <w:szCs w:val="24"/>
        </w:rPr>
        <w:t>.</w:t>
      </w:r>
    </w:p>
    <w:p w14:paraId="6A95889D" w14:textId="77777777" w:rsidR="00306614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9F0F0C">
        <w:rPr>
          <w:rFonts w:ascii="Eurostile" w:hAnsi="Eurostile" w:cs="Arial"/>
          <w:sz w:val="24"/>
          <w:szCs w:val="24"/>
        </w:rPr>
        <w:t>3.6 Disposar del contracte d'estudis regulat en l'apartat 5.</w:t>
      </w:r>
    </w:p>
    <w:p w14:paraId="05A6D9A9" w14:textId="77777777" w:rsidR="00306614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</w:p>
    <w:p w14:paraId="6CF8EE13" w14:textId="77777777" w:rsidR="00306614" w:rsidRDefault="00306614" w:rsidP="00306614">
      <w:pPr>
        <w:spacing w:after="0"/>
        <w:rPr>
          <w:rFonts w:ascii="Eurostile" w:hAnsi="Eurostile" w:cs="Arial"/>
          <w:b/>
          <w:sz w:val="24"/>
          <w:szCs w:val="24"/>
        </w:rPr>
      </w:pPr>
      <w:r>
        <w:rPr>
          <w:rFonts w:ascii="Eurostile" w:hAnsi="Eurostile" w:cs="Arial"/>
          <w:b/>
          <w:sz w:val="24"/>
          <w:szCs w:val="24"/>
        </w:rPr>
        <w:t>4.</w:t>
      </w:r>
      <w:r>
        <w:rPr>
          <w:rFonts w:ascii="Eurostile" w:hAnsi="Eurostile" w:cs="Arial"/>
          <w:b/>
          <w:sz w:val="24"/>
          <w:szCs w:val="24"/>
        </w:rPr>
        <w:tab/>
        <w:t>DURACIÓ I</w:t>
      </w:r>
      <w:r w:rsidRPr="00111F02">
        <w:rPr>
          <w:rFonts w:ascii="Eurostile" w:hAnsi="Eurostile" w:cs="Arial"/>
          <w:b/>
          <w:sz w:val="24"/>
          <w:szCs w:val="24"/>
        </w:rPr>
        <w:t xml:space="preserve"> NOMBRE DE PLACES </w:t>
      </w:r>
    </w:p>
    <w:p w14:paraId="24D24C42" w14:textId="77777777" w:rsidR="00306614" w:rsidRPr="00A91DD5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>
        <w:rPr>
          <w:rFonts w:ascii="Eurostile" w:hAnsi="Eurostile" w:cs="Arial"/>
          <w:sz w:val="24"/>
          <w:szCs w:val="24"/>
        </w:rPr>
        <w:t>4.1</w:t>
      </w:r>
      <w:r w:rsidRPr="00A91DD5">
        <w:rPr>
          <w:rFonts w:ascii="Eurostile" w:hAnsi="Eurostile" w:cs="Arial"/>
          <w:sz w:val="24"/>
          <w:szCs w:val="24"/>
        </w:rPr>
        <w:t>Les activitats tindran lloc entre agost i desembre (primer semestre) del curs acadèmic 2025-26.</w:t>
      </w:r>
    </w:p>
    <w:p w14:paraId="32C45579" w14:textId="77777777" w:rsidR="00306614" w:rsidRPr="00A91DD5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4.2 La convocatòria ix sense nombre de places determinades, depenent de l'assigna</w:t>
      </w:r>
      <w:r>
        <w:rPr>
          <w:rFonts w:ascii="Eurostile" w:hAnsi="Eurostile" w:cs="Arial"/>
          <w:sz w:val="24"/>
          <w:szCs w:val="24"/>
        </w:rPr>
        <w:t xml:space="preserve">ció final de la Universitat de </w:t>
      </w:r>
      <w:r w:rsidRPr="00A91DD5">
        <w:rPr>
          <w:rFonts w:ascii="Eurostile" w:hAnsi="Eurostile" w:cs="Arial"/>
          <w:sz w:val="24"/>
          <w:szCs w:val="24"/>
        </w:rPr>
        <w:t xml:space="preserve">Agder </w:t>
      </w:r>
    </w:p>
    <w:p w14:paraId="310FC01A" w14:textId="77777777" w:rsidR="00306614" w:rsidRPr="00A91DD5" w:rsidRDefault="00306614" w:rsidP="00306614">
      <w:pPr>
        <w:spacing w:after="0"/>
        <w:rPr>
          <w:rFonts w:ascii="Eurostile" w:hAnsi="Eurostile" w:cs="Arial"/>
          <w:sz w:val="24"/>
          <w:szCs w:val="24"/>
        </w:rPr>
      </w:pPr>
    </w:p>
    <w:p w14:paraId="44496150" w14:textId="77777777" w:rsidR="00306614" w:rsidRPr="00111F02" w:rsidRDefault="00306614" w:rsidP="00306614">
      <w:pPr>
        <w:spacing w:after="0"/>
        <w:rPr>
          <w:rFonts w:ascii="Eurostile" w:hAnsi="Eurostile" w:cs="Arial"/>
          <w:b/>
          <w:sz w:val="24"/>
          <w:szCs w:val="24"/>
        </w:rPr>
      </w:pPr>
      <w:r w:rsidRPr="00111F02">
        <w:rPr>
          <w:rFonts w:ascii="Eurostile" w:hAnsi="Eurostile" w:cs="Arial"/>
          <w:b/>
          <w:sz w:val="24"/>
          <w:szCs w:val="24"/>
        </w:rPr>
        <w:t>5.</w:t>
      </w:r>
      <w:r w:rsidRPr="00111F02">
        <w:rPr>
          <w:rFonts w:ascii="Eurostile" w:hAnsi="Eurostile" w:cs="Arial"/>
          <w:b/>
          <w:sz w:val="24"/>
          <w:szCs w:val="24"/>
        </w:rPr>
        <w:tab/>
        <w:t>CONTRACTE D'ESTUDIS</w:t>
      </w:r>
    </w:p>
    <w:p w14:paraId="4E2718EC" w14:textId="77777777" w:rsidR="00306614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9F0F0C">
        <w:rPr>
          <w:rFonts w:ascii="Eurostile" w:hAnsi="Eurostile" w:cs="Arial"/>
          <w:sz w:val="24"/>
          <w:szCs w:val="24"/>
        </w:rPr>
        <w:t>A fi de conéixer les activitats i assignatures susceptibles de reconeixement una vegada finalitzada l'estada, l'estudiantat sol</w:t>
      </w:r>
      <w:r w:rsidRPr="009F0F0C">
        <w:rPr>
          <w:rFonts w:cs="Calibri"/>
          <w:sz w:val="24"/>
          <w:szCs w:val="24"/>
        </w:rPr>
        <w:t>·</w:t>
      </w:r>
      <w:r w:rsidRPr="009F0F0C">
        <w:rPr>
          <w:rFonts w:ascii="Eurostile" w:hAnsi="Eurostile" w:cs="Arial"/>
          <w:sz w:val="24"/>
          <w:szCs w:val="24"/>
        </w:rPr>
        <w:t>licitant ha d'acordar pr</w:t>
      </w:r>
      <w:r w:rsidRPr="009F0F0C">
        <w:rPr>
          <w:rFonts w:ascii="Eurostile" w:hAnsi="Eurostile" w:cs="Eurostile"/>
          <w:sz w:val="24"/>
          <w:szCs w:val="24"/>
        </w:rPr>
        <w:t>è</w:t>
      </w:r>
      <w:r w:rsidRPr="009F0F0C">
        <w:rPr>
          <w:rFonts w:ascii="Eurostile" w:hAnsi="Eurostile" w:cs="Arial"/>
          <w:sz w:val="24"/>
          <w:szCs w:val="24"/>
        </w:rPr>
        <w:t xml:space="preserve">viament amb </w:t>
      </w:r>
      <w:hyperlink r:id="rId8" w:history="1">
        <w:r w:rsidRPr="00F95720">
          <w:rPr>
            <w:rStyle w:val="Hipervnculo"/>
            <w:rFonts w:ascii="Eurostile" w:hAnsi="Eurostile" w:cs="Arial"/>
            <w:sz w:val="24"/>
            <w:szCs w:val="24"/>
          </w:rPr>
          <w:t>el coordinador o la coordinadora de mobilitat</w:t>
        </w:r>
      </w:hyperlink>
      <w:r w:rsidRPr="00A91DD5">
        <w:rPr>
          <w:rFonts w:ascii="Eurostile" w:hAnsi="Eurostile" w:cs="Arial"/>
          <w:sz w:val="24"/>
          <w:szCs w:val="24"/>
        </w:rPr>
        <w:t xml:space="preserve"> </w:t>
      </w:r>
      <w:r w:rsidRPr="009F0F0C">
        <w:rPr>
          <w:rFonts w:ascii="Eurostile" w:hAnsi="Eurostile" w:cs="Arial"/>
          <w:sz w:val="24"/>
          <w:szCs w:val="24"/>
        </w:rPr>
        <w:t xml:space="preserve">de la seua titulació el contingut del seu Contracte d'Estudis. En este sentit, serà necessari que tant l'estudiant com el coordinador firmen el contracte d'estudis que s'arreplega en </w:t>
      </w:r>
      <w:r w:rsidRPr="009F0F0C">
        <w:rPr>
          <w:rFonts w:ascii="Eurostile" w:hAnsi="Eurostile" w:cs="Arial"/>
          <w:b/>
          <w:sz w:val="24"/>
          <w:szCs w:val="24"/>
        </w:rPr>
        <w:t>l'Annex II</w:t>
      </w:r>
      <w:r w:rsidRPr="00A91DD5">
        <w:rPr>
          <w:rFonts w:ascii="Eurostile" w:hAnsi="Eurostile" w:cs="Arial"/>
          <w:sz w:val="24"/>
          <w:szCs w:val="24"/>
        </w:rPr>
        <w:t xml:space="preserve"> </w:t>
      </w:r>
    </w:p>
    <w:p w14:paraId="4CF3EDED" w14:textId="77777777" w:rsidR="00306614" w:rsidRPr="00A91DD5" w:rsidRDefault="00306614" w:rsidP="00306614">
      <w:pPr>
        <w:spacing w:after="0"/>
        <w:rPr>
          <w:rFonts w:ascii="Eurostile" w:hAnsi="Eurostile" w:cs="Arial"/>
          <w:sz w:val="24"/>
          <w:szCs w:val="24"/>
        </w:rPr>
      </w:pPr>
    </w:p>
    <w:p w14:paraId="44FB6EEB" w14:textId="77777777" w:rsidR="00306614" w:rsidRPr="00111F02" w:rsidRDefault="00306614" w:rsidP="00306614">
      <w:pPr>
        <w:spacing w:after="0"/>
        <w:rPr>
          <w:rFonts w:ascii="Eurostile" w:hAnsi="Eurostile" w:cs="Arial"/>
          <w:b/>
          <w:sz w:val="24"/>
          <w:szCs w:val="24"/>
        </w:rPr>
      </w:pPr>
      <w:r w:rsidRPr="00111F02">
        <w:rPr>
          <w:rFonts w:ascii="Eurostile" w:hAnsi="Eurostile" w:cs="Arial"/>
          <w:b/>
          <w:sz w:val="24"/>
          <w:szCs w:val="24"/>
        </w:rPr>
        <w:t>6.</w:t>
      </w:r>
      <w:r w:rsidRPr="00111F02">
        <w:rPr>
          <w:rFonts w:ascii="Eurostile" w:hAnsi="Eurostile" w:cs="Arial"/>
          <w:b/>
          <w:sz w:val="24"/>
          <w:szCs w:val="24"/>
        </w:rPr>
        <w:tab/>
        <w:t>SOL</w:t>
      </w:r>
      <w:r w:rsidRPr="00111F02">
        <w:rPr>
          <w:rFonts w:cs="Calibri"/>
          <w:b/>
          <w:sz w:val="24"/>
          <w:szCs w:val="24"/>
        </w:rPr>
        <w:t>·</w:t>
      </w:r>
      <w:r w:rsidRPr="00111F02">
        <w:rPr>
          <w:rFonts w:ascii="Eurostile" w:hAnsi="Eurostile" w:cs="Arial"/>
          <w:b/>
          <w:sz w:val="24"/>
          <w:szCs w:val="24"/>
        </w:rPr>
        <w:t>LICITUDS, DOCUMENTACI</w:t>
      </w:r>
      <w:r w:rsidRPr="00111F02">
        <w:rPr>
          <w:rFonts w:ascii="Eurostile" w:hAnsi="Eurostile" w:cs="Eurostile"/>
          <w:b/>
          <w:sz w:val="24"/>
          <w:szCs w:val="24"/>
        </w:rPr>
        <w:t>Ó</w:t>
      </w:r>
      <w:r w:rsidRPr="00111F02">
        <w:rPr>
          <w:rFonts w:ascii="Eurostile" w:hAnsi="Eurostile" w:cs="Arial"/>
          <w:b/>
          <w:sz w:val="24"/>
          <w:szCs w:val="24"/>
        </w:rPr>
        <w:t xml:space="preserve"> I TERMINI DE PRESENTACI</w:t>
      </w:r>
      <w:r w:rsidRPr="00111F02">
        <w:rPr>
          <w:rFonts w:ascii="Eurostile" w:hAnsi="Eurostile" w:cs="Eurostile"/>
          <w:b/>
          <w:sz w:val="24"/>
          <w:szCs w:val="24"/>
        </w:rPr>
        <w:t>Ó</w:t>
      </w:r>
    </w:p>
    <w:p w14:paraId="7CDB14B2" w14:textId="77777777" w:rsidR="00306614" w:rsidRPr="00A91DD5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6.1 Les sol</w:t>
      </w:r>
      <w:r w:rsidRPr="00A91DD5">
        <w:rPr>
          <w:rFonts w:cs="Calibri"/>
          <w:sz w:val="24"/>
          <w:szCs w:val="24"/>
        </w:rPr>
        <w:t>·</w:t>
      </w:r>
      <w:r w:rsidRPr="00A91DD5">
        <w:rPr>
          <w:rFonts w:ascii="Eurostile" w:hAnsi="Eurostile" w:cs="Arial"/>
          <w:sz w:val="24"/>
          <w:szCs w:val="24"/>
        </w:rPr>
        <w:t>licituds es realitzaran mitjançant el fo</w:t>
      </w:r>
      <w:r>
        <w:rPr>
          <w:rFonts w:ascii="Eurostile" w:hAnsi="Eurostile" w:cs="Arial"/>
          <w:sz w:val="24"/>
          <w:szCs w:val="24"/>
        </w:rPr>
        <w:t xml:space="preserve">rmulari en línia disponible en </w:t>
      </w:r>
      <w:r w:rsidRPr="00A91DD5">
        <w:rPr>
          <w:rFonts w:ascii="Eurostile" w:hAnsi="Eurostile" w:cs="Arial"/>
          <w:sz w:val="24"/>
          <w:szCs w:val="24"/>
        </w:rPr>
        <w:t xml:space="preserve">ENTREU </w:t>
      </w:r>
      <w:hyperlink r:id="rId9" w:history="1">
        <w:r w:rsidRPr="00A91DD5">
          <w:rPr>
            <w:rStyle w:val="Hipervnculo"/>
            <w:rFonts w:ascii="Eurostile" w:hAnsi="Eurostile" w:cs="Arial"/>
            <w:sz w:val="24"/>
            <w:szCs w:val="24"/>
          </w:rPr>
          <w:t>https://ir.uv.es/d6uf7rp</w:t>
        </w:r>
      </w:hyperlink>
      <w:r w:rsidRPr="00A91DD5">
        <w:rPr>
          <w:rFonts w:ascii="Eurostile" w:hAnsi="Eurostile" w:cs="Arial"/>
          <w:sz w:val="24"/>
          <w:szCs w:val="24"/>
        </w:rPr>
        <w:t xml:space="preserve"> </w:t>
      </w:r>
    </w:p>
    <w:p w14:paraId="7BB5DD02" w14:textId="77777777" w:rsidR="00306614" w:rsidRPr="00A91DD5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6.2 Els passos a seguir per a fer la sol</w:t>
      </w:r>
      <w:r w:rsidRPr="00A91DD5">
        <w:rPr>
          <w:rFonts w:cs="Calibri"/>
          <w:sz w:val="24"/>
          <w:szCs w:val="24"/>
        </w:rPr>
        <w:t>·</w:t>
      </w:r>
      <w:r w:rsidRPr="00A91DD5">
        <w:rPr>
          <w:rFonts w:ascii="Eurostile" w:hAnsi="Eurostile" w:cs="Arial"/>
          <w:sz w:val="24"/>
          <w:szCs w:val="24"/>
        </w:rPr>
        <w:t>licitud s</w:t>
      </w:r>
      <w:r w:rsidRPr="00A91DD5">
        <w:rPr>
          <w:rFonts w:ascii="Eurostile" w:hAnsi="Eurostile" w:cs="Eurostile"/>
          <w:sz w:val="24"/>
          <w:szCs w:val="24"/>
        </w:rPr>
        <w:t>ó</w:t>
      </w:r>
      <w:r w:rsidRPr="00A91DD5">
        <w:rPr>
          <w:rFonts w:ascii="Eurostile" w:hAnsi="Eurostile" w:cs="Arial"/>
          <w:sz w:val="24"/>
          <w:szCs w:val="24"/>
        </w:rPr>
        <w:t>n els seg</w:t>
      </w:r>
      <w:r w:rsidRPr="00A91DD5">
        <w:rPr>
          <w:rFonts w:ascii="Eurostile" w:hAnsi="Eurostile" w:cs="Eurostile"/>
          <w:sz w:val="24"/>
          <w:szCs w:val="24"/>
        </w:rPr>
        <w:t>ü</w:t>
      </w:r>
      <w:r w:rsidRPr="00A91DD5">
        <w:rPr>
          <w:rFonts w:ascii="Eurostile" w:hAnsi="Eurostile" w:cs="Arial"/>
          <w:sz w:val="24"/>
          <w:szCs w:val="24"/>
        </w:rPr>
        <w:t>ents:</w:t>
      </w:r>
    </w:p>
    <w:p w14:paraId="0AEC88BF" w14:textId="77777777" w:rsidR="00306614" w:rsidRPr="00A91DD5" w:rsidRDefault="00306614" w:rsidP="00306614">
      <w:pPr>
        <w:spacing w:after="0"/>
        <w:ind w:firstLine="709"/>
        <w:jc w:val="both"/>
        <w:rPr>
          <w:rFonts w:ascii="Eurostile" w:hAnsi="Eurostile" w:cs="Arial"/>
          <w:sz w:val="24"/>
          <w:szCs w:val="24"/>
        </w:rPr>
      </w:pPr>
      <w:r>
        <w:rPr>
          <w:rFonts w:ascii="Eurostile" w:hAnsi="Eurostile" w:cs="Arial"/>
          <w:sz w:val="24"/>
          <w:szCs w:val="24"/>
        </w:rPr>
        <w:t xml:space="preserve">- </w:t>
      </w:r>
      <w:r w:rsidRPr="00A91DD5">
        <w:rPr>
          <w:rFonts w:ascii="Eurostile" w:hAnsi="Eurostile" w:cs="Arial"/>
          <w:sz w:val="24"/>
          <w:szCs w:val="24"/>
        </w:rPr>
        <w:t xml:space="preserve">Pestanya: "General” </w:t>
      </w:r>
    </w:p>
    <w:p w14:paraId="2F46B3F8" w14:textId="77777777" w:rsidR="00306614" w:rsidRPr="00A91DD5" w:rsidRDefault="00306614" w:rsidP="00306614">
      <w:pPr>
        <w:spacing w:after="0"/>
        <w:ind w:firstLine="709"/>
        <w:jc w:val="both"/>
        <w:rPr>
          <w:rFonts w:ascii="Eurostile" w:hAnsi="Eurostile" w:cs="Arial"/>
          <w:sz w:val="24"/>
          <w:szCs w:val="24"/>
        </w:rPr>
      </w:pPr>
      <w:r>
        <w:rPr>
          <w:rFonts w:ascii="Eurostile" w:hAnsi="Eurostile" w:cs="Arial"/>
          <w:sz w:val="24"/>
          <w:szCs w:val="24"/>
        </w:rPr>
        <w:t xml:space="preserve">- </w:t>
      </w:r>
      <w:r w:rsidRPr="00A91DD5">
        <w:rPr>
          <w:rFonts w:ascii="Eurostile" w:hAnsi="Eurostile" w:cs="Arial"/>
          <w:sz w:val="24"/>
          <w:szCs w:val="24"/>
        </w:rPr>
        <w:t>Tipus Unitat destinatària: “Servicis Universitaris i Servicis Centrals”</w:t>
      </w:r>
    </w:p>
    <w:p w14:paraId="46730DDB" w14:textId="77777777" w:rsidR="00306614" w:rsidRPr="00A91DD5" w:rsidRDefault="00306614" w:rsidP="00306614">
      <w:pPr>
        <w:spacing w:after="0"/>
        <w:ind w:firstLine="709"/>
        <w:jc w:val="both"/>
        <w:rPr>
          <w:rFonts w:ascii="Eurostile" w:hAnsi="Eurostile" w:cs="Arial"/>
          <w:sz w:val="24"/>
          <w:szCs w:val="24"/>
        </w:rPr>
      </w:pPr>
      <w:r>
        <w:rPr>
          <w:rFonts w:ascii="Eurostile" w:hAnsi="Eurostile" w:cs="Arial"/>
          <w:sz w:val="24"/>
          <w:szCs w:val="24"/>
        </w:rPr>
        <w:t xml:space="preserve">- </w:t>
      </w:r>
      <w:r w:rsidRPr="00A91DD5">
        <w:rPr>
          <w:rFonts w:ascii="Eurostile" w:hAnsi="Eurostile" w:cs="Arial"/>
          <w:sz w:val="24"/>
          <w:szCs w:val="24"/>
        </w:rPr>
        <w:t>Nom de la Unitat destinatària: “Servici de Relacions Internacionals i Cooperació”</w:t>
      </w:r>
    </w:p>
    <w:p w14:paraId="46E75F74" w14:textId="77777777" w:rsidR="00306614" w:rsidRPr="00A91DD5" w:rsidRDefault="00306614" w:rsidP="00306614">
      <w:pPr>
        <w:spacing w:after="0"/>
        <w:ind w:firstLine="709"/>
        <w:jc w:val="both"/>
        <w:rPr>
          <w:rFonts w:ascii="Eurostile" w:hAnsi="Eurostile" w:cs="Arial"/>
          <w:sz w:val="24"/>
          <w:szCs w:val="24"/>
        </w:rPr>
      </w:pPr>
      <w:r>
        <w:rPr>
          <w:rFonts w:ascii="Eurostile" w:hAnsi="Eurostile" w:cs="Arial"/>
          <w:sz w:val="24"/>
          <w:szCs w:val="24"/>
        </w:rPr>
        <w:t>- Grup destinatari: “</w:t>
      </w:r>
      <w:r w:rsidRPr="00A91DD5">
        <w:rPr>
          <w:rFonts w:ascii="Eurostile" w:hAnsi="Eurostile" w:cs="Arial"/>
          <w:sz w:val="24"/>
          <w:szCs w:val="24"/>
        </w:rPr>
        <w:t>FORTHEM CAMPUS”</w:t>
      </w:r>
    </w:p>
    <w:p w14:paraId="3545B743" w14:textId="77777777" w:rsidR="00306614" w:rsidRPr="00A91DD5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>En l'apartat“Descripció” o</w:t>
      </w:r>
      <w:r>
        <w:rPr>
          <w:rFonts w:ascii="Eurostile" w:hAnsi="Eurostile" w:cs="Arial"/>
          <w:sz w:val="24"/>
          <w:szCs w:val="24"/>
        </w:rPr>
        <w:t xml:space="preserve"> ”Observacions” indica la teua </w:t>
      </w:r>
      <w:r w:rsidRPr="00A91DD5">
        <w:rPr>
          <w:rFonts w:ascii="Eurostile" w:hAnsi="Eurostile" w:cs="Arial"/>
          <w:sz w:val="24"/>
          <w:szCs w:val="24"/>
        </w:rPr>
        <w:t>NPA o DNI, així com la titulació i curs en què estàs matriculat actualment</w:t>
      </w:r>
    </w:p>
    <w:p w14:paraId="4E94622D" w14:textId="77777777" w:rsidR="00306614" w:rsidRPr="00353733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353733">
        <w:rPr>
          <w:rFonts w:ascii="Eurostile" w:hAnsi="Eurostile" w:cs="Arial"/>
          <w:sz w:val="24"/>
          <w:szCs w:val="24"/>
        </w:rPr>
        <w:t>6.3. La sol</w:t>
      </w:r>
      <w:r w:rsidRPr="00353733">
        <w:rPr>
          <w:rFonts w:cs="Calibri"/>
          <w:sz w:val="24"/>
          <w:szCs w:val="24"/>
        </w:rPr>
        <w:t>·</w:t>
      </w:r>
      <w:r w:rsidRPr="00353733">
        <w:rPr>
          <w:rFonts w:ascii="Eurostile" w:hAnsi="Eurostile" w:cs="Arial"/>
          <w:sz w:val="24"/>
          <w:szCs w:val="24"/>
        </w:rPr>
        <w:t>li</w:t>
      </w:r>
      <w:r>
        <w:rPr>
          <w:rFonts w:ascii="Eurostile" w:hAnsi="Eurostile" w:cs="Arial"/>
          <w:sz w:val="24"/>
          <w:szCs w:val="24"/>
        </w:rPr>
        <w:t xml:space="preserve">citud ha d'acompanyar-se de la </w:t>
      </w:r>
      <w:r w:rsidRPr="00353733">
        <w:rPr>
          <w:rFonts w:ascii="Eurostile" w:hAnsi="Eurostile" w:cs="Arial"/>
          <w:sz w:val="24"/>
          <w:szCs w:val="24"/>
        </w:rPr>
        <w:t>s</w:t>
      </w:r>
      <w:r>
        <w:rPr>
          <w:rFonts w:ascii="Eurostile" w:hAnsi="Eurostile" w:cs="Arial"/>
          <w:sz w:val="24"/>
          <w:szCs w:val="24"/>
        </w:rPr>
        <w:t>eguen</w:t>
      </w:r>
      <w:r w:rsidRPr="00353733">
        <w:rPr>
          <w:rFonts w:ascii="Eurostile" w:hAnsi="Eurostile" w:cs="Arial"/>
          <w:sz w:val="24"/>
          <w:szCs w:val="24"/>
        </w:rPr>
        <w:t xml:space="preserve"> documentació:</w:t>
      </w:r>
    </w:p>
    <w:p w14:paraId="2D873436" w14:textId="77777777" w:rsidR="00306614" w:rsidRPr="00353733" w:rsidRDefault="00306614" w:rsidP="00306614">
      <w:pPr>
        <w:spacing w:after="0"/>
        <w:ind w:left="709"/>
        <w:jc w:val="both"/>
        <w:rPr>
          <w:rFonts w:ascii="Eurostile" w:hAnsi="Eurostile" w:cs="Arial"/>
          <w:sz w:val="24"/>
          <w:szCs w:val="24"/>
        </w:rPr>
      </w:pPr>
      <w:r w:rsidRPr="00353733">
        <w:rPr>
          <w:rFonts w:ascii="Eurostile" w:hAnsi="Eurostile" w:cs="Arial"/>
          <w:sz w:val="24"/>
          <w:szCs w:val="24"/>
        </w:rPr>
        <w:t>- Contracte d'estudis fir</w:t>
      </w:r>
      <w:r>
        <w:rPr>
          <w:rFonts w:ascii="Eurostile" w:hAnsi="Eurostile" w:cs="Arial"/>
          <w:sz w:val="24"/>
          <w:szCs w:val="24"/>
        </w:rPr>
        <w:t xml:space="preserve">mat per l'o l'estudiant i per el </w:t>
      </w:r>
      <w:r w:rsidRPr="00353733">
        <w:rPr>
          <w:rFonts w:ascii="Eurostile" w:hAnsi="Eurostile" w:cs="Arial"/>
          <w:sz w:val="24"/>
          <w:szCs w:val="24"/>
        </w:rPr>
        <w:t xml:space="preserve">o la coordinadora de mobilitat de la titulació a la Universitat de València, segons </w:t>
      </w:r>
      <w:r w:rsidRPr="00353733">
        <w:rPr>
          <w:rFonts w:ascii="Eurostile" w:hAnsi="Eurostile" w:cs="Arial"/>
          <w:b/>
          <w:sz w:val="24"/>
          <w:szCs w:val="24"/>
        </w:rPr>
        <w:t>Annex II</w:t>
      </w:r>
    </w:p>
    <w:p w14:paraId="36EAC99E" w14:textId="77777777" w:rsidR="00306614" w:rsidRPr="00353733" w:rsidRDefault="00306614" w:rsidP="00306614">
      <w:pPr>
        <w:spacing w:after="0"/>
        <w:ind w:firstLine="709"/>
        <w:jc w:val="both"/>
        <w:rPr>
          <w:rFonts w:ascii="Eurostile" w:hAnsi="Eurostile" w:cs="Arial"/>
          <w:sz w:val="24"/>
          <w:szCs w:val="24"/>
        </w:rPr>
      </w:pPr>
      <w:r w:rsidRPr="00353733">
        <w:rPr>
          <w:rFonts w:ascii="Eurostile" w:hAnsi="Eurostile" w:cs="Arial"/>
          <w:sz w:val="24"/>
          <w:szCs w:val="24"/>
        </w:rPr>
        <w:t>- Documentació acreditativa de coneixements en llengua anglesa</w:t>
      </w:r>
    </w:p>
    <w:p w14:paraId="68458F9B" w14:textId="70A53787" w:rsidR="00306614" w:rsidRPr="00353733" w:rsidRDefault="00306614" w:rsidP="00306614">
      <w:pPr>
        <w:spacing w:after="0"/>
        <w:jc w:val="both"/>
        <w:rPr>
          <w:rFonts w:ascii="Eurostile" w:hAnsi="Eurostile" w:cs="Arial"/>
          <w:b/>
          <w:sz w:val="24"/>
          <w:szCs w:val="24"/>
          <w:u w:val="single"/>
        </w:rPr>
      </w:pPr>
      <w:r w:rsidRPr="00353733">
        <w:rPr>
          <w:rFonts w:ascii="Eurostile" w:hAnsi="Eurostile" w:cs="Arial"/>
          <w:sz w:val="24"/>
          <w:szCs w:val="24"/>
        </w:rPr>
        <w:t>6.4. El termini per a presentar les sol</w:t>
      </w:r>
      <w:r w:rsidRPr="00353733">
        <w:rPr>
          <w:rFonts w:cs="Calibri"/>
          <w:sz w:val="24"/>
          <w:szCs w:val="24"/>
        </w:rPr>
        <w:t>·</w:t>
      </w:r>
      <w:r w:rsidRPr="00353733">
        <w:rPr>
          <w:rFonts w:ascii="Eurostile" w:hAnsi="Eurostile" w:cs="Arial"/>
          <w:sz w:val="24"/>
          <w:szCs w:val="24"/>
        </w:rPr>
        <w:t>licituds finalitza el 7 d'abril del 2025 a les 23</w:t>
      </w:r>
      <w:r>
        <w:rPr>
          <w:rFonts w:ascii="Eurostile" w:hAnsi="Eurostile" w:cs="Arial"/>
          <w:sz w:val="24"/>
          <w:szCs w:val="24"/>
        </w:rPr>
        <w:t>:</w:t>
      </w:r>
      <w:r w:rsidRPr="00353733">
        <w:rPr>
          <w:rFonts w:ascii="Eurostile" w:hAnsi="Eurostile" w:cs="Arial"/>
          <w:sz w:val="24"/>
          <w:szCs w:val="24"/>
        </w:rPr>
        <w:t>59.</w:t>
      </w:r>
    </w:p>
    <w:p w14:paraId="4FA32C03" w14:textId="77777777" w:rsidR="00306614" w:rsidRDefault="00306614" w:rsidP="00306614">
      <w:pPr>
        <w:spacing w:after="0"/>
        <w:rPr>
          <w:rFonts w:ascii="Eurostile" w:hAnsi="Eurostile" w:cs="Arial"/>
          <w:b/>
          <w:sz w:val="24"/>
          <w:szCs w:val="24"/>
        </w:rPr>
      </w:pPr>
    </w:p>
    <w:p w14:paraId="41DC4ED9" w14:textId="77777777" w:rsidR="00306614" w:rsidRDefault="00306614" w:rsidP="00306614">
      <w:pPr>
        <w:spacing w:after="0"/>
        <w:rPr>
          <w:rFonts w:ascii="Eurostile" w:hAnsi="Eurostile" w:cs="Arial"/>
          <w:b/>
          <w:sz w:val="24"/>
          <w:szCs w:val="24"/>
        </w:rPr>
      </w:pPr>
      <w:r w:rsidRPr="00111F02">
        <w:rPr>
          <w:rFonts w:ascii="Eurostile" w:hAnsi="Eurostile" w:cs="Arial"/>
          <w:b/>
          <w:sz w:val="24"/>
          <w:szCs w:val="24"/>
        </w:rPr>
        <w:t xml:space="preserve">7. SELECCIÓ D'ESTUDIANTS </w:t>
      </w:r>
    </w:p>
    <w:p w14:paraId="3BC9B9EB" w14:textId="77777777" w:rsidR="00306614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 xml:space="preserve">7.1 </w:t>
      </w:r>
      <w:r w:rsidRPr="00353733">
        <w:rPr>
          <w:rFonts w:ascii="Eurostile" w:hAnsi="Eurostile" w:cs="Arial"/>
          <w:sz w:val="24"/>
          <w:szCs w:val="24"/>
        </w:rPr>
        <w:t>La selecció dels candidats en estudis de grau es realitzarà d'acord amb els següents criteris:</w:t>
      </w:r>
    </w:p>
    <w:p w14:paraId="44EE331A" w14:textId="77777777" w:rsidR="00306614" w:rsidRPr="00353733" w:rsidRDefault="00306614" w:rsidP="00306614">
      <w:pPr>
        <w:spacing w:after="0"/>
        <w:ind w:left="567"/>
        <w:jc w:val="both"/>
        <w:rPr>
          <w:rFonts w:ascii="Eurostile" w:hAnsi="Eurostile" w:cs="Arial"/>
          <w:sz w:val="24"/>
          <w:szCs w:val="24"/>
        </w:rPr>
      </w:pPr>
      <w:r>
        <w:rPr>
          <w:rFonts w:ascii="Eurostile" w:hAnsi="Eurostile" w:cs="Arial"/>
          <w:sz w:val="24"/>
          <w:szCs w:val="24"/>
        </w:rPr>
        <w:t xml:space="preserve">a) </w:t>
      </w:r>
      <w:r w:rsidRPr="00353733">
        <w:rPr>
          <w:rFonts w:ascii="Eurostile" w:hAnsi="Eurostile" w:cs="Arial"/>
          <w:sz w:val="24"/>
          <w:szCs w:val="24"/>
        </w:rPr>
        <w:t>En primer lloc, la nota mitjana de l'expedient en el moment de finalitzar el termini de presentació de sol</w:t>
      </w:r>
      <w:r w:rsidRPr="00353733">
        <w:rPr>
          <w:rFonts w:cs="Calibri"/>
          <w:sz w:val="24"/>
          <w:szCs w:val="24"/>
        </w:rPr>
        <w:t>·</w:t>
      </w:r>
      <w:r w:rsidRPr="00353733">
        <w:rPr>
          <w:rFonts w:ascii="Eurostile" w:hAnsi="Eurostile" w:cs="Arial"/>
          <w:sz w:val="24"/>
          <w:szCs w:val="24"/>
        </w:rPr>
        <w:t>licituds.</w:t>
      </w:r>
    </w:p>
    <w:p w14:paraId="5996FCB3" w14:textId="77777777" w:rsidR="00306614" w:rsidRDefault="00306614" w:rsidP="00306614">
      <w:pPr>
        <w:spacing w:after="0"/>
        <w:ind w:left="567"/>
        <w:jc w:val="both"/>
        <w:rPr>
          <w:rFonts w:ascii="Eurostile" w:hAnsi="Eurostile" w:cs="Arial"/>
          <w:sz w:val="24"/>
          <w:szCs w:val="24"/>
        </w:rPr>
      </w:pPr>
    </w:p>
    <w:p w14:paraId="2FD70CE6" w14:textId="77777777" w:rsidR="00306614" w:rsidRDefault="00306614" w:rsidP="00306614">
      <w:pPr>
        <w:spacing w:after="0"/>
        <w:ind w:left="567"/>
        <w:jc w:val="both"/>
        <w:rPr>
          <w:rFonts w:ascii="Eurostile" w:hAnsi="Eurostile" w:cs="Arial"/>
          <w:sz w:val="24"/>
          <w:szCs w:val="24"/>
        </w:rPr>
      </w:pPr>
    </w:p>
    <w:p w14:paraId="012B5845" w14:textId="106939B2" w:rsidR="00306614" w:rsidRPr="00353733" w:rsidRDefault="00306614" w:rsidP="00306614">
      <w:pPr>
        <w:spacing w:after="0"/>
        <w:ind w:left="567"/>
        <w:jc w:val="both"/>
        <w:rPr>
          <w:rFonts w:ascii="Eurostile" w:hAnsi="Eurostile" w:cs="Arial"/>
          <w:sz w:val="24"/>
          <w:szCs w:val="24"/>
        </w:rPr>
      </w:pPr>
      <w:bookmarkStart w:id="0" w:name="_GoBack"/>
      <w:bookmarkEnd w:id="0"/>
      <w:r>
        <w:rPr>
          <w:rFonts w:ascii="Eurostile" w:hAnsi="Eurostile" w:cs="Arial"/>
          <w:sz w:val="24"/>
          <w:szCs w:val="24"/>
        </w:rPr>
        <w:t xml:space="preserve">b) </w:t>
      </w:r>
      <w:r w:rsidRPr="00353733">
        <w:rPr>
          <w:rFonts w:ascii="Eurostile" w:hAnsi="Eurostile" w:cs="Arial"/>
          <w:sz w:val="24"/>
          <w:szCs w:val="24"/>
        </w:rPr>
        <w:t>En cas d'empat en el criteri anterior, el major nombre de crèdits superats en el moment de finalitzar el termini de presentació de sol</w:t>
      </w:r>
      <w:r w:rsidRPr="00353733">
        <w:rPr>
          <w:rFonts w:cs="Calibri"/>
          <w:sz w:val="24"/>
          <w:szCs w:val="24"/>
        </w:rPr>
        <w:t>·</w:t>
      </w:r>
      <w:r w:rsidRPr="00353733">
        <w:rPr>
          <w:rFonts w:ascii="Eurostile" w:hAnsi="Eurostile" w:cs="Arial"/>
          <w:sz w:val="24"/>
          <w:szCs w:val="24"/>
        </w:rPr>
        <w:t>licituds.</w:t>
      </w:r>
    </w:p>
    <w:p w14:paraId="76E61126" w14:textId="77777777" w:rsidR="00306614" w:rsidRPr="00353733" w:rsidRDefault="00306614" w:rsidP="00306614">
      <w:pPr>
        <w:spacing w:after="0"/>
        <w:ind w:left="567"/>
        <w:jc w:val="both"/>
        <w:rPr>
          <w:rFonts w:ascii="Eurostile" w:hAnsi="Eurostile" w:cs="Arial"/>
          <w:sz w:val="24"/>
          <w:szCs w:val="24"/>
        </w:rPr>
      </w:pPr>
      <w:r>
        <w:rPr>
          <w:rFonts w:ascii="Eurostile" w:hAnsi="Eurostile" w:cs="Arial"/>
          <w:sz w:val="24"/>
          <w:szCs w:val="24"/>
        </w:rPr>
        <w:t xml:space="preserve">c) </w:t>
      </w:r>
      <w:r w:rsidRPr="00353733">
        <w:rPr>
          <w:rFonts w:ascii="Eurostile" w:hAnsi="Eurostile" w:cs="Arial"/>
          <w:sz w:val="24"/>
          <w:szCs w:val="24"/>
        </w:rPr>
        <w:t>En cas d'empat en els criteris anteriors, el major nivell de llengua anglesa acreditat</w:t>
      </w:r>
    </w:p>
    <w:p w14:paraId="732CE6F3" w14:textId="77777777" w:rsidR="00306614" w:rsidRDefault="00306614" w:rsidP="00306614">
      <w:pPr>
        <w:spacing w:after="0"/>
        <w:ind w:left="567"/>
        <w:jc w:val="both"/>
        <w:rPr>
          <w:rFonts w:ascii="Eurostile" w:hAnsi="Eurostile" w:cs="Arial"/>
          <w:sz w:val="24"/>
          <w:szCs w:val="24"/>
        </w:rPr>
      </w:pPr>
      <w:r>
        <w:rPr>
          <w:rFonts w:ascii="Eurostile" w:hAnsi="Eurostile" w:cs="Arial"/>
          <w:sz w:val="24"/>
          <w:szCs w:val="24"/>
        </w:rPr>
        <w:t xml:space="preserve">d) </w:t>
      </w:r>
      <w:r w:rsidRPr="00353733">
        <w:rPr>
          <w:rFonts w:ascii="Eurostile" w:hAnsi="Eurostile" w:cs="Arial"/>
          <w:sz w:val="24"/>
          <w:szCs w:val="24"/>
        </w:rPr>
        <w:t>En cas d'empat en els criteris anteriors, no haver participat prèviament ni tindre adjudicada una estada de mobilitat internacional en convocatòries de la Universitat de València</w:t>
      </w:r>
    </w:p>
    <w:p w14:paraId="1CA4DF4E" w14:textId="77777777" w:rsidR="00306614" w:rsidRPr="00A91DD5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>
        <w:rPr>
          <w:rFonts w:ascii="Eurostile" w:hAnsi="Eurostile" w:cs="Arial"/>
          <w:sz w:val="24"/>
          <w:szCs w:val="24"/>
        </w:rPr>
        <w:t xml:space="preserve">7.3 La Universitat de </w:t>
      </w:r>
      <w:r w:rsidRPr="00A91DD5">
        <w:rPr>
          <w:rFonts w:ascii="Eurostile" w:hAnsi="Eurostile" w:cs="Arial"/>
          <w:sz w:val="24"/>
          <w:szCs w:val="24"/>
        </w:rPr>
        <w:t>Agder realitzarà la selecció final, que es publicarà en l'</w:t>
      </w:r>
      <w:r>
        <w:rPr>
          <w:rFonts w:ascii="Eurostile" w:hAnsi="Eurostile" w:cs="Arial"/>
          <w:sz w:val="24"/>
          <w:szCs w:val="24"/>
        </w:rPr>
        <w:t>apartat de la web UV FORTHEM/ Estudiantat/</w:t>
      </w:r>
      <w:r w:rsidRPr="00A91DD5">
        <w:rPr>
          <w:rFonts w:ascii="Eurostile" w:hAnsi="Eurostile" w:cs="Arial"/>
          <w:sz w:val="24"/>
          <w:szCs w:val="24"/>
        </w:rPr>
        <w:t>FORTHEM Campus (</w:t>
      </w:r>
      <w:hyperlink r:id="rId10" w:history="1">
        <w:r w:rsidRPr="00703F79">
          <w:rPr>
            <w:rStyle w:val="Hipervnculo"/>
            <w:rFonts w:ascii="Eurostile" w:hAnsi="Eurostile" w:cs="Arial"/>
            <w:sz w:val="24"/>
            <w:szCs w:val="24"/>
          </w:rPr>
          <w:t>https://links.uv.es/7mpbzb1</w:t>
        </w:r>
      </w:hyperlink>
      <w:r w:rsidRPr="00A91DD5">
        <w:rPr>
          <w:rFonts w:ascii="Eurostile" w:hAnsi="Eurostile" w:cs="Arial"/>
          <w:sz w:val="24"/>
          <w:szCs w:val="24"/>
        </w:rPr>
        <w:t xml:space="preserve">) </w:t>
      </w:r>
    </w:p>
    <w:p w14:paraId="7C1783E1" w14:textId="77777777" w:rsidR="00306614" w:rsidRPr="00A91DD5" w:rsidRDefault="00306614" w:rsidP="00306614">
      <w:pPr>
        <w:spacing w:after="0"/>
        <w:jc w:val="both"/>
        <w:rPr>
          <w:rFonts w:ascii="Eurostile" w:hAnsi="Eurostile" w:cs="Arial"/>
          <w:sz w:val="24"/>
          <w:szCs w:val="24"/>
        </w:rPr>
      </w:pPr>
      <w:r w:rsidRPr="00A91DD5">
        <w:rPr>
          <w:rFonts w:ascii="Eurostile" w:hAnsi="Eurostile" w:cs="Arial"/>
          <w:sz w:val="24"/>
          <w:szCs w:val="24"/>
        </w:rPr>
        <w:t xml:space="preserve">7.4 Els estudiants seleccionats obtindran la condició d'estudiants Erasmus del curs 2025-26 </w:t>
      </w:r>
    </w:p>
    <w:p w14:paraId="2D2B590F" w14:textId="77777777" w:rsidR="00306614" w:rsidRDefault="00306614" w:rsidP="00306614">
      <w:pPr>
        <w:jc w:val="both"/>
        <w:rPr>
          <w:rFonts w:ascii="Eurostile" w:hAnsi="Eurostile" w:cs="Arial"/>
          <w:b/>
          <w:sz w:val="24"/>
          <w:szCs w:val="24"/>
        </w:rPr>
      </w:pPr>
    </w:p>
    <w:p w14:paraId="730453E9" w14:textId="77777777" w:rsidR="00306614" w:rsidRPr="00353733" w:rsidRDefault="00306614" w:rsidP="00306614">
      <w:pPr>
        <w:rPr>
          <w:rFonts w:ascii="Eurostile" w:hAnsi="Eurostile" w:cs="Arial"/>
          <w:sz w:val="24"/>
          <w:szCs w:val="24"/>
        </w:rPr>
      </w:pPr>
    </w:p>
    <w:p w14:paraId="08140C15" w14:textId="77777777" w:rsidR="00306614" w:rsidRPr="00353733" w:rsidRDefault="00306614" w:rsidP="00306614">
      <w:r w:rsidRPr="00353733">
        <w:rPr>
          <w:rFonts w:ascii="Eurostile" w:hAnsi="Eurostile" w:cs="Arial"/>
          <w:sz w:val="24"/>
          <w:szCs w:val="24"/>
        </w:rPr>
        <w:t>València, 6 de març de 2025</w:t>
      </w:r>
    </w:p>
    <w:p w14:paraId="14506391" w14:textId="32315BFD" w:rsidR="00F13026" w:rsidRPr="00655A9E" w:rsidRDefault="00F13026" w:rsidP="00655A9E"/>
    <w:sectPr w:rsidR="00F13026" w:rsidRPr="00655A9E" w:rsidSect="00E112A8">
      <w:headerReference w:type="default" r:id="rId11"/>
      <w:footerReference w:type="default" r:id="rId12"/>
      <w:pgSz w:w="11906" w:h="16838"/>
      <w:pgMar w:top="1440" w:right="1080" w:bottom="1276" w:left="1080" w:header="709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62CEFB" w14:textId="77777777" w:rsidR="00292B48" w:rsidRDefault="00292B48" w:rsidP="005B0455">
      <w:pPr>
        <w:spacing w:after="0" w:line="240" w:lineRule="auto"/>
      </w:pPr>
      <w:r>
        <w:separator/>
      </w:r>
    </w:p>
  </w:endnote>
  <w:endnote w:type="continuationSeparator" w:id="0">
    <w:p w14:paraId="4E7F6545" w14:textId="77777777" w:rsidR="00292B48" w:rsidRDefault="00292B48" w:rsidP="005B04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urostile">
    <w:panose1 w:val="020B050402020205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OldStyle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C8D3D3" w14:textId="77777777" w:rsidR="00F607C8" w:rsidRPr="00700569" w:rsidRDefault="00F607C8" w:rsidP="00700569">
    <w:pPr>
      <w:pStyle w:val="Piedepgina"/>
    </w:pPr>
  </w:p>
  <w:p w14:paraId="36733825" w14:textId="77777777" w:rsidR="00F607C8" w:rsidRDefault="00F607C8" w:rsidP="00D214AF">
    <w:pPr>
      <w:pStyle w:val="Piedepgina"/>
      <w:tabs>
        <w:tab w:val="clear" w:pos="4252"/>
        <w:tab w:val="clear" w:pos="8504"/>
        <w:tab w:val="left" w:pos="1058"/>
      </w:tabs>
    </w:pPr>
    <w:r>
      <w:tab/>
    </w:r>
  </w:p>
  <w:p w14:paraId="7D3DABE5" w14:textId="77777777" w:rsidR="00F607C8" w:rsidRDefault="00F607C8" w:rsidP="005F7BCA">
    <w:pPr>
      <w:pStyle w:val="Piedepgina"/>
    </w:pPr>
  </w:p>
  <w:p w14:paraId="41F862D5" w14:textId="77777777" w:rsidR="00154B04" w:rsidRDefault="00154B04" w:rsidP="005F7BCA">
    <w:pPr>
      <w:pStyle w:val="Piedepgina"/>
    </w:pPr>
  </w:p>
  <w:p w14:paraId="70F45BEB" w14:textId="77777777" w:rsidR="00154B04" w:rsidRDefault="00154B04" w:rsidP="005F7BCA">
    <w:pPr>
      <w:pStyle w:val="Piedepgina"/>
    </w:pPr>
  </w:p>
  <w:p w14:paraId="69773EB4" w14:textId="77777777" w:rsidR="00154B04" w:rsidRPr="00633F93" w:rsidRDefault="00154B04" w:rsidP="005F7BCA">
    <w:pPr>
      <w:pStyle w:val="Piedepgina"/>
      <w:rPr>
        <w:sz w:val="16"/>
        <w:szCs w:val="16"/>
      </w:rPr>
    </w:pPr>
  </w:p>
  <w:p w14:paraId="1EAD74CE" w14:textId="77777777" w:rsidR="00F607C8" w:rsidRPr="00633F93" w:rsidRDefault="00F607C8" w:rsidP="009C1EBD">
    <w:pPr>
      <w:pStyle w:val="Piedepgina"/>
      <w:tabs>
        <w:tab w:val="clear" w:pos="4252"/>
        <w:tab w:val="clear" w:pos="8504"/>
        <w:tab w:val="left" w:pos="1985"/>
      </w:tabs>
      <w:ind w:left="-1134" w:right="-1277"/>
      <w:jc w:val="right"/>
      <w:rPr>
        <w:color w:val="808080"/>
        <w:sz w:val="16"/>
        <w:szCs w:val="16"/>
      </w:rPr>
    </w:pPr>
    <w:r>
      <w:tab/>
    </w:r>
    <w:r>
      <w:tab/>
    </w:r>
  </w:p>
  <w:p w14:paraId="7F66CE83" w14:textId="77777777" w:rsidR="00F607C8" w:rsidRPr="00633F93" w:rsidRDefault="00F607C8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3DB78F" w14:textId="77777777" w:rsidR="00292B48" w:rsidRDefault="00292B48" w:rsidP="005B0455">
      <w:pPr>
        <w:spacing w:after="0" w:line="240" w:lineRule="auto"/>
      </w:pPr>
      <w:r>
        <w:separator/>
      </w:r>
    </w:p>
  </w:footnote>
  <w:footnote w:type="continuationSeparator" w:id="0">
    <w:p w14:paraId="04400200" w14:textId="77777777" w:rsidR="00292B48" w:rsidRDefault="00292B48" w:rsidP="005B04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990F75" w14:textId="77777777" w:rsidR="00F607C8" w:rsidRPr="004C4CA6" w:rsidRDefault="00DC1CFD" w:rsidP="00DC1CFD">
    <w:pPr>
      <w:pStyle w:val="Encabezado"/>
      <w:tabs>
        <w:tab w:val="clear" w:pos="8504"/>
        <w:tab w:val="right" w:pos="9746"/>
      </w:tabs>
    </w:pPr>
    <w:r>
      <w:rPr>
        <w:lang w:eastAsia="es-ES"/>
      </w:rPr>
      <w:drawing>
        <wp:anchor distT="0" distB="0" distL="114300" distR="114300" simplePos="0" relativeHeight="251657216" behindDoc="1" locked="0" layoutInCell="1" allowOverlap="1" wp14:anchorId="3ED95C87" wp14:editId="33BF7C16">
          <wp:simplePos x="0" y="0"/>
          <wp:positionH relativeFrom="column">
            <wp:posOffset>59051</wp:posOffset>
          </wp:positionH>
          <wp:positionV relativeFrom="paragraph">
            <wp:posOffset>-5546</wp:posOffset>
          </wp:positionV>
          <wp:extent cx="3342269" cy="577850"/>
          <wp:effectExtent l="0" t="0" r="0" b="0"/>
          <wp:wrapNone/>
          <wp:docPr id="26" name="Imagen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forthemuv-52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42269" cy="577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607C8">
      <w:tab/>
    </w:r>
    <w:r w:rsidR="00F607C8">
      <w:tab/>
    </w:r>
    <w:r>
      <w:rPr>
        <w:lang w:eastAsia="es-ES"/>
      </w:rPr>
      <w:drawing>
        <wp:inline distT="0" distB="0" distL="0" distR="0" wp14:anchorId="5408380D" wp14:editId="5A5B1F51">
          <wp:extent cx="2376384" cy="498149"/>
          <wp:effectExtent l="0" t="0" r="0" b="0"/>
          <wp:docPr id="27" name="Imagen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es_cofinanciado_por_la_union_europea_pos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67031" cy="5171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06614">
      <w:rPr>
        <w:lang w:eastAsia="es-ES"/>
      </w:rPr>
      <w:pict w14:anchorId="74CD430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5" type="#_x0000_t75" alt="" style="position:absolute;margin-left:0;margin-top:0;width:204.2pt;height:205.15pt;z-index:-251658240;mso-wrap-edited:f;mso-width-percent:0;mso-height-percent:0;mso-position-horizontal:center;mso-position-horizontal-relative:margin;mso-position-vertical:center;mso-position-vertical-relative:margin;mso-width-percent:0;mso-height-percent:0">
          <v:imagedata r:id="rId3" o:title="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93915"/>
    <w:multiLevelType w:val="multilevel"/>
    <w:tmpl w:val="15A84A9E"/>
    <w:lvl w:ilvl="0">
      <w:start w:val="6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1" w15:restartNumberingAfterBreak="0">
    <w:nsid w:val="05DC0278"/>
    <w:multiLevelType w:val="hybridMultilevel"/>
    <w:tmpl w:val="AAC021EE"/>
    <w:lvl w:ilvl="0" w:tplc="040B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0BD63C7D"/>
    <w:multiLevelType w:val="multilevel"/>
    <w:tmpl w:val="97AACBDE"/>
    <w:lvl w:ilvl="0">
      <w:start w:val="9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56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62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760" w:hanging="2520"/>
      </w:pPr>
      <w:rPr>
        <w:rFonts w:hint="default"/>
      </w:rPr>
    </w:lvl>
  </w:abstractNum>
  <w:abstractNum w:abstractNumId="3" w15:restartNumberingAfterBreak="0">
    <w:nsid w:val="0C1F327E"/>
    <w:multiLevelType w:val="hybridMultilevel"/>
    <w:tmpl w:val="A4026124"/>
    <w:lvl w:ilvl="0" w:tplc="0C0A0017">
      <w:start w:val="1"/>
      <w:numFmt w:val="lowerLetter"/>
      <w:lvlText w:val="%1)"/>
      <w:lvlJc w:val="left"/>
      <w:pPr>
        <w:ind w:left="1428" w:hanging="360"/>
      </w:p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100A0F40"/>
    <w:multiLevelType w:val="hybridMultilevel"/>
    <w:tmpl w:val="5ED819B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F8190F"/>
    <w:multiLevelType w:val="multilevel"/>
    <w:tmpl w:val="33E8A4DC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6" w15:restartNumberingAfterBreak="0">
    <w:nsid w:val="18B208C9"/>
    <w:multiLevelType w:val="multilevel"/>
    <w:tmpl w:val="61A20B86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040" w:hanging="1800"/>
      </w:pPr>
      <w:rPr>
        <w:rFonts w:hint="default"/>
      </w:rPr>
    </w:lvl>
  </w:abstractNum>
  <w:abstractNum w:abstractNumId="7" w15:restartNumberingAfterBreak="0">
    <w:nsid w:val="2F6D28D9"/>
    <w:multiLevelType w:val="hybridMultilevel"/>
    <w:tmpl w:val="844CDC8C"/>
    <w:lvl w:ilvl="0" w:tplc="55065536">
      <w:start w:val="1"/>
      <w:numFmt w:val="bullet"/>
      <w:lvlText w:val="-"/>
      <w:lvlJc w:val="left"/>
      <w:pPr>
        <w:ind w:left="720" w:hanging="360"/>
      </w:pPr>
      <w:rPr>
        <w:rFonts w:ascii="Eurostile" w:hAnsi="Eurostile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1B2F49"/>
    <w:multiLevelType w:val="hybridMultilevel"/>
    <w:tmpl w:val="4E66176E"/>
    <w:lvl w:ilvl="0" w:tplc="EC32F472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557488"/>
    <w:multiLevelType w:val="hybridMultilevel"/>
    <w:tmpl w:val="AA564AB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0A3676"/>
    <w:multiLevelType w:val="hybridMultilevel"/>
    <w:tmpl w:val="FE72206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4B13DD"/>
    <w:multiLevelType w:val="hybridMultilevel"/>
    <w:tmpl w:val="5A5C0454"/>
    <w:lvl w:ilvl="0" w:tplc="5944DB16">
      <w:numFmt w:val="bullet"/>
      <w:lvlText w:val="-"/>
      <w:lvlJc w:val="left"/>
      <w:pPr>
        <w:ind w:left="495" w:hanging="360"/>
      </w:pPr>
      <w:rPr>
        <w:rFonts w:ascii="Eurostile" w:eastAsia="Calibri" w:hAnsi="Eurostile" w:cs="Arial" w:hint="default"/>
      </w:rPr>
    </w:lvl>
    <w:lvl w:ilvl="1" w:tplc="0C0A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12" w15:restartNumberingAfterBreak="0">
    <w:nsid w:val="46AC06A3"/>
    <w:multiLevelType w:val="hybridMultilevel"/>
    <w:tmpl w:val="D14A8D1A"/>
    <w:lvl w:ilvl="0" w:tplc="91749EE2">
      <w:start w:val="3"/>
      <w:numFmt w:val="bullet"/>
      <w:lvlText w:val="-"/>
      <w:lvlJc w:val="left"/>
      <w:pPr>
        <w:ind w:left="1065" w:hanging="360"/>
      </w:pPr>
      <w:rPr>
        <w:rFonts w:ascii="Eurostile" w:eastAsia="Calibri" w:hAnsi="Eurostile" w:cs="Arial" w:hint="default"/>
      </w:rPr>
    </w:lvl>
    <w:lvl w:ilvl="1" w:tplc="0C0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3" w15:restartNumberingAfterBreak="0">
    <w:nsid w:val="4CBF0E56"/>
    <w:multiLevelType w:val="hybridMultilevel"/>
    <w:tmpl w:val="4FB2BB5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7F07C3"/>
    <w:multiLevelType w:val="hybridMultilevel"/>
    <w:tmpl w:val="9E742EE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5D0501"/>
    <w:multiLevelType w:val="hybridMultilevel"/>
    <w:tmpl w:val="D5DE1C70"/>
    <w:lvl w:ilvl="0" w:tplc="4E322CC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 w15:restartNumberingAfterBreak="0">
    <w:nsid w:val="60172A9F"/>
    <w:multiLevelType w:val="hybridMultilevel"/>
    <w:tmpl w:val="F79A6E04"/>
    <w:lvl w:ilvl="0" w:tplc="612AEA4C">
      <w:start w:val="1"/>
      <w:numFmt w:val="decimal"/>
      <w:lvlText w:val="%1)"/>
      <w:lvlJc w:val="left"/>
      <w:pPr>
        <w:ind w:left="1071" w:hanging="360"/>
      </w:pPr>
      <w:rPr>
        <w:rFonts w:hint="default"/>
      </w:rPr>
    </w:lvl>
    <w:lvl w:ilvl="1" w:tplc="321E015C">
      <w:start w:val="1"/>
      <w:numFmt w:val="bullet"/>
      <w:lvlText w:val="-"/>
      <w:lvlJc w:val="left"/>
      <w:pPr>
        <w:ind w:left="1791" w:hanging="360"/>
      </w:pPr>
      <w:rPr>
        <w:rFonts w:ascii="Eurostile" w:eastAsia="Times New Roman" w:hAnsi="Eurostile" w:cs="Arial" w:hint="default"/>
      </w:rPr>
    </w:lvl>
    <w:lvl w:ilvl="2" w:tplc="0C0A001B" w:tentative="1">
      <w:start w:val="1"/>
      <w:numFmt w:val="lowerRoman"/>
      <w:lvlText w:val="%3."/>
      <w:lvlJc w:val="right"/>
      <w:pPr>
        <w:ind w:left="2511" w:hanging="180"/>
      </w:pPr>
    </w:lvl>
    <w:lvl w:ilvl="3" w:tplc="0C0A000F" w:tentative="1">
      <w:start w:val="1"/>
      <w:numFmt w:val="decimal"/>
      <w:lvlText w:val="%4."/>
      <w:lvlJc w:val="left"/>
      <w:pPr>
        <w:ind w:left="3231" w:hanging="360"/>
      </w:pPr>
    </w:lvl>
    <w:lvl w:ilvl="4" w:tplc="0C0A0019" w:tentative="1">
      <w:start w:val="1"/>
      <w:numFmt w:val="lowerLetter"/>
      <w:lvlText w:val="%5."/>
      <w:lvlJc w:val="left"/>
      <w:pPr>
        <w:ind w:left="3951" w:hanging="360"/>
      </w:pPr>
    </w:lvl>
    <w:lvl w:ilvl="5" w:tplc="0C0A001B" w:tentative="1">
      <w:start w:val="1"/>
      <w:numFmt w:val="lowerRoman"/>
      <w:lvlText w:val="%6."/>
      <w:lvlJc w:val="right"/>
      <w:pPr>
        <w:ind w:left="4671" w:hanging="180"/>
      </w:pPr>
    </w:lvl>
    <w:lvl w:ilvl="6" w:tplc="0C0A000F" w:tentative="1">
      <w:start w:val="1"/>
      <w:numFmt w:val="decimal"/>
      <w:lvlText w:val="%7."/>
      <w:lvlJc w:val="left"/>
      <w:pPr>
        <w:ind w:left="5391" w:hanging="360"/>
      </w:pPr>
    </w:lvl>
    <w:lvl w:ilvl="7" w:tplc="0C0A0019" w:tentative="1">
      <w:start w:val="1"/>
      <w:numFmt w:val="lowerLetter"/>
      <w:lvlText w:val="%8."/>
      <w:lvlJc w:val="left"/>
      <w:pPr>
        <w:ind w:left="6111" w:hanging="360"/>
      </w:pPr>
    </w:lvl>
    <w:lvl w:ilvl="8" w:tplc="0C0A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17" w15:restartNumberingAfterBreak="0">
    <w:nsid w:val="6B5C63CE"/>
    <w:multiLevelType w:val="hybridMultilevel"/>
    <w:tmpl w:val="119A7CC8"/>
    <w:lvl w:ilvl="0" w:tplc="6286069C">
      <w:start w:val="11"/>
      <w:numFmt w:val="bullet"/>
      <w:lvlText w:val="-"/>
      <w:lvlJc w:val="left"/>
      <w:pPr>
        <w:ind w:left="720" w:hanging="360"/>
      </w:pPr>
      <w:rPr>
        <w:rFonts w:ascii="Eurostile" w:eastAsia="Times New Roman" w:hAnsi="Eurostile" w:cs="BookmanOldStyle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7416F8"/>
    <w:multiLevelType w:val="multilevel"/>
    <w:tmpl w:val="A2E0F27E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  <w:b w:val="0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cs="Times New Roman"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b w:val="0"/>
      </w:rPr>
    </w:lvl>
  </w:abstractNum>
  <w:num w:numId="1">
    <w:abstractNumId w:val="1"/>
  </w:num>
  <w:num w:numId="2">
    <w:abstractNumId w:val="14"/>
  </w:num>
  <w:num w:numId="3">
    <w:abstractNumId w:val="3"/>
  </w:num>
  <w:num w:numId="4">
    <w:abstractNumId w:val="6"/>
  </w:num>
  <w:num w:numId="5">
    <w:abstractNumId w:val="7"/>
  </w:num>
  <w:num w:numId="6">
    <w:abstractNumId w:val="2"/>
  </w:num>
  <w:num w:numId="7">
    <w:abstractNumId w:val="17"/>
  </w:num>
  <w:num w:numId="8">
    <w:abstractNumId w:val="15"/>
  </w:num>
  <w:num w:numId="9">
    <w:abstractNumId w:val="5"/>
  </w:num>
  <w:num w:numId="10">
    <w:abstractNumId w:val="0"/>
  </w:num>
  <w:num w:numId="11">
    <w:abstractNumId w:val="8"/>
  </w:num>
  <w:num w:numId="12">
    <w:abstractNumId w:val="18"/>
  </w:num>
  <w:num w:numId="13">
    <w:abstractNumId w:val="15"/>
  </w:num>
  <w:num w:numId="14">
    <w:abstractNumId w:val="10"/>
  </w:num>
  <w:num w:numId="15">
    <w:abstractNumId w:val="9"/>
  </w:num>
  <w:num w:numId="16">
    <w:abstractNumId w:val="16"/>
  </w:num>
  <w:num w:numId="17">
    <w:abstractNumId w:val="12"/>
  </w:num>
  <w:num w:numId="18">
    <w:abstractNumId w:val="11"/>
  </w:num>
  <w:num w:numId="19">
    <w:abstractNumId w:val="13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D0F"/>
    <w:rsid w:val="00015D46"/>
    <w:rsid w:val="00016E14"/>
    <w:rsid w:val="000221F6"/>
    <w:rsid w:val="000228D0"/>
    <w:rsid w:val="000337D2"/>
    <w:rsid w:val="0005449F"/>
    <w:rsid w:val="00060D57"/>
    <w:rsid w:val="000631DF"/>
    <w:rsid w:val="0007685A"/>
    <w:rsid w:val="000860DE"/>
    <w:rsid w:val="000871E0"/>
    <w:rsid w:val="0009051A"/>
    <w:rsid w:val="0009679E"/>
    <w:rsid w:val="000A6035"/>
    <w:rsid w:val="000B4104"/>
    <w:rsid w:val="000C24D6"/>
    <w:rsid w:val="000C31AF"/>
    <w:rsid w:val="000C7109"/>
    <w:rsid w:val="000E1D7F"/>
    <w:rsid w:val="000E2296"/>
    <w:rsid w:val="000E26E2"/>
    <w:rsid w:val="000E35D9"/>
    <w:rsid w:val="000F05B7"/>
    <w:rsid w:val="000F0852"/>
    <w:rsid w:val="00121636"/>
    <w:rsid w:val="00126A0E"/>
    <w:rsid w:val="00127DD8"/>
    <w:rsid w:val="001318B0"/>
    <w:rsid w:val="00136AA7"/>
    <w:rsid w:val="00154B04"/>
    <w:rsid w:val="00164882"/>
    <w:rsid w:val="00171C0B"/>
    <w:rsid w:val="001729D1"/>
    <w:rsid w:val="00186ADC"/>
    <w:rsid w:val="001B13A8"/>
    <w:rsid w:val="001C5DCD"/>
    <w:rsid w:val="001D0F64"/>
    <w:rsid w:val="001D6CF9"/>
    <w:rsid w:val="001E42CA"/>
    <w:rsid w:val="001F15C0"/>
    <w:rsid w:val="00202E38"/>
    <w:rsid w:val="00213956"/>
    <w:rsid w:val="00214072"/>
    <w:rsid w:val="002213E8"/>
    <w:rsid w:val="0022768A"/>
    <w:rsid w:val="00233108"/>
    <w:rsid w:val="00234A6A"/>
    <w:rsid w:val="00237D0A"/>
    <w:rsid w:val="00246CDE"/>
    <w:rsid w:val="00251443"/>
    <w:rsid w:val="002657CA"/>
    <w:rsid w:val="00267D06"/>
    <w:rsid w:val="0027259D"/>
    <w:rsid w:val="002926CF"/>
    <w:rsid w:val="00292B48"/>
    <w:rsid w:val="002A0F7F"/>
    <w:rsid w:val="002A324D"/>
    <w:rsid w:val="002A58AF"/>
    <w:rsid w:val="002B0137"/>
    <w:rsid w:val="002B0553"/>
    <w:rsid w:val="002B35F5"/>
    <w:rsid w:val="002B71A0"/>
    <w:rsid w:val="002C2B23"/>
    <w:rsid w:val="002C33C9"/>
    <w:rsid w:val="002C56BE"/>
    <w:rsid w:val="002C59A9"/>
    <w:rsid w:val="002D21C9"/>
    <w:rsid w:val="002D28A8"/>
    <w:rsid w:val="002E50E0"/>
    <w:rsid w:val="002F791D"/>
    <w:rsid w:val="00304C79"/>
    <w:rsid w:val="00306614"/>
    <w:rsid w:val="00306743"/>
    <w:rsid w:val="00313121"/>
    <w:rsid w:val="00313EC3"/>
    <w:rsid w:val="0031412B"/>
    <w:rsid w:val="00315083"/>
    <w:rsid w:val="003370BC"/>
    <w:rsid w:val="00343197"/>
    <w:rsid w:val="0034382A"/>
    <w:rsid w:val="00346F6E"/>
    <w:rsid w:val="00350B93"/>
    <w:rsid w:val="003606C4"/>
    <w:rsid w:val="00373BF8"/>
    <w:rsid w:val="00382BCA"/>
    <w:rsid w:val="00383D71"/>
    <w:rsid w:val="003B28F4"/>
    <w:rsid w:val="003C5850"/>
    <w:rsid w:val="003F093D"/>
    <w:rsid w:val="003F6483"/>
    <w:rsid w:val="004068FB"/>
    <w:rsid w:val="00411A66"/>
    <w:rsid w:val="00421951"/>
    <w:rsid w:val="004239D9"/>
    <w:rsid w:val="0042680A"/>
    <w:rsid w:val="00432694"/>
    <w:rsid w:val="00442496"/>
    <w:rsid w:val="004460B5"/>
    <w:rsid w:val="004557A1"/>
    <w:rsid w:val="0045632A"/>
    <w:rsid w:val="00460016"/>
    <w:rsid w:val="00462D62"/>
    <w:rsid w:val="004915E3"/>
    <w:rsid w:val="004B400E"/>
    <w:rsid w:val="004C310D"/>
    <w:rsid w:val="004C4CA6"/>
    <w:rsid w:val="004C5C45"/>
    <w:rsid w:val="004D6E7F"/>
    <w:rsid w:val="004E11E2"/>
    <w:rsid w:val="004F11B3"/>
    <w:rsid w:val="004F32C3"/>
    <w:rsid w:val="00513B06"/>
    <w:rsid w:val="00517D0F"/>
    <w:rsid w:val="005261FF"/>
    <w:rsid w:val="00551874"/>
    <w:rsid w:val="005533A6"/>
    <w:rsid w:val="00556464"/>
    <w:rsid w:val="0056396F"/>
    <w:rsid w:val="00566D1F"/>
    <w:rsid w:val="00577406"/>
    <w:rsid w:val="00583DD7"/>
    <w:rsid w:val="0059597F"/>
    <w:rsid w:val="005A1D82"/>
    <w:rsid w:val="005A6B82"/>
    <w:rsid w:val="005B0455"/>
    <w:rsid w:val="005C6E46"/>
    <w:rsid w:val="005E4564"/>
    <w:rsid w:val="005F331F"/>
    <w:rsid w:val="005F6CB6"/>
    <w:rsid w:val="005F7BCA"/>
    <w:rsid w:val="00601BAE"/>
    <w:rsid w:val="00601F6F"/>
    <w:rsid w:val="0061022E"/>
    <w:rsid w:val="006238DD"/>
    <w:rsid w:val="00623AD6"/>
    <w:rsid w:val="006262E1"/>
    <w:rsid w:val="006279C7"/>
    <w:rsid w:val="00633F93"/>
    <w:rsid w:val="006509F1"/>
    <w:rsid w:val="00655A9E"/>
    <w:rsid w:val="006A59C2"/>
    <w:rsid w:val="006D1DCB"/>
    <w:rsid w:val="006E1BB6"/>
    <w:rsid w:val="006E4F15"/>
    <w:rsid w:val="006F6063"/>
    <w:rsid w:val="00700569"/>
    <w:rsid w:val="007005C4"/>
    <w:rsid w:val="007057A3"/>
    <w:rsid w:val="00712AD5"/>
    <w:rsid w:val="00734936"/>
    <w:rsid w:val="007445AE"/>
    <w:rsid w:val="00752DDA"/>
    <w:rsid w:val="00754B8E"/>
    <w:rsid w:val="00762C34"/>
    <w:rsid w:val="00764AB2"/>
    <w:rsid w:val="007A05A8"/>
    <w:rsid w:val="007C2861"/>
    <w:rsid w:val="007D298B"/>
    <w:rsid w:val="00801BCA"/>
    <w:rsid w:val="00814319"/>
    <w:rsid w:val="008144FC"/>
    <w:rsid w:val="00832313"/>
    <w:rsid w:val="00833B47"/>
    <w:rsid w:val="00840C80"/>
    <w:rsid w:val="00842153"/>
    <w:rsid w:val="00843701"/>
    <w:rsid w:val="008443E7"/>
    <w:rsid w:val="00844D89"/>
    <w:rsid w:val="00854968"/>
    <w:rsid w:val="00875C89"/>
    <w:rsid w:val="00882DE2"/>
    <w:rsid w:val="00885A44"/>
    <w:rsid w:val="008940B0"/>
    <w:rsid w:val="00895871"/>
    <w:rsid w:val="00895DCA"/>
    <w:rsid w:val="008A182A"/>
    <w:rsid w:val="008A4589"/>
    <w:rsid w:val="008A709F"/>
    <w:rsid w:val="008A7233"/>
    <w:rsid w:val="008B1C4F"/>
    <w:rsid w:val="008B7EEB"/>
    <w:rsid w:val="008C1E4E"/>
    <w:rsid w:val="008C73BF"/>
    <w:rsid w:val="008D682C"/>
    <w:rsid w:val="008F519F"/>
    <w:rsid w:val="00901194"/>
    <w:rsid w:val="00921BD5"/>
    <w:rsid w:val="009220EF"/>
    <w:rsid w:val="00930C0E"/>
    <w:rsid w:val="00945ADD"/>
    <w:rsid w:val="0095138E"/>
    <w:rsid w:val="00964470"/>
    <w:rsid w:val="009651E6"/>
    <w:rsid w:val="009A4E92"/>
    <w:rsid w:val="009C1EBD"/>
    <w:rsid w:val="009C42A3"/>
    <w:rsid w:val="009D02A5"/>
    <w:rsid w:val="009D6AF6"/>
    <w:rsid w:val="009E7520"/>
    <w:rsid w:val="009F5AE6"/>
    <w:rsid w:val="00A249F9"/>
    <w:rsid w:val="00A42B3C"/>
    <w:rsid w:val="00A439F0"/>
    <w:rsid w:val="00A44517"/>
    <w:rsid w:val="00A4753D"/>
    <w:rsid w:val="00A6559C"/>
    <w:rsid w:val="00A67E83"/>
    <w:rsid w:val="00A77FB4"/>
    <w:rsid w:val="00A82FDB"/>
    <w:rsid w:val="00A92376"/>
    <w:rsid w:val="00AA7E89"/>
    <w:rsid w:val="00AB043B"/>
    <w:rsid w:val="00AB2A56"/>
    <w:rsid w:val="00AB53D4"/>
    <w:rsid w:val="00AC1F69"/>
    <w:rsid w:val="00AC408D"/>
    <w:rsid w:val="00AC6864"/>
    <w:rsid w:val="00AE42B2"/>
    <w:rsid w:val="00AF1AC7"/>
    <w:rsid w:val="00AF4053"/>
    <w:rsid w:val="00AF530A"/>
    <w:rsid w:val="00B05560"/>
    <w:rsid w:val="00B07A8E"/>
    <w:rsid w:val="00B15C79"/>
    <w:rsid w:val="00B17C93"/>
    <w:rsid w:val="00B244E7"/>
    <w:rsid w:val="00B501BD"/>
    <w:rsid w:val="00B519E7"/>
    <w:rsid w:val="00B54961"/>
    <w:rsid w:val="00B63E23"/>
    <w:rsid w:val="00B64403"/>
    <w:rsid w:val="00B64B4C"/>
    <w:rsid w:val="00B734E9"/>
    <w:rsid w:val="00B82DCC"/>
    <w:rsid w:val="00B968A0"/>
    <w:rsid w:val="00B96F94"/>
    <w:rsid w:val="00B97D91"/>
    <w:rsid w:val="00BA3C8D"/>
    <w:rsid w:val="00BA3CF2"/>
    <w:rsid w:val="00BB1E21"/>
    <w:rsid w:val="00BB3670"/>
    <w:rsid w:val="00BD2046"/>
    <w:rsid w:val="00BD34D8"/>
    <w:rsid w:val="00BE47FE"/>
    <w:rsid w:val="00BE5419"/>
    <w:rsid w:val="00BF2014"/>
    <w:rsid w:val="00BF3375"/>
    <w:rsid w:val="00BF52A0"/>
    <w:rsid w:val="00BF5AD8"/>
    <w:rsid w:val="00C02B35"/>
    <w:rsid w:val="00C1357D"/>
    <w:rsid w:val="00C31773"/>
    <w:rsid w:val="00C31FAA"/>
    <w:rsid w:val="00C355E6"/>
    <w:rsid w:val="00C4100B"/>
    <w:rsid w:val="00C43CA9"/>
    <w:rsid w:val="00C615C8"/>
    <w:rsid w:val="00C65D8B"/>
    <w:rsid w:val="00C679FD"/>
    <w:rsid w:val="00C80024"/>
    <w:rsid w:val="00C822B0"/>
    <w:rsid w:val="00C824C8"/>
    <w:rsid w:val="00C84590"/>
    <w:rsid w:val="00C846E5"/>
    <w:rsid w:val="00C870A3"/>
    <w:rsid w:val="00CA0B37"/>
    <w:rsid w:val="00CB06C7"/>
    <w:rsid w:val="00CC741F"/>
    <w:rsid w:val="00CE0DC5"/>
    <w:rsid w:val="00CE4B4F"/>
    <w:rsid w:val="00CF3DA4"/>
    <w:rsid w:val="00D037A2"/>
    <w:rsid w:val="00D110F4"/>
    <w:rsid w:val="00D214AF"/>
    <w:rsid w:val="00D33725"/>
    <w:rsid w:val="00D367C7"/>
    <w:rsid w:val="00D41262"/>
    <w:rsid w:val="00D45FF2"/>
    <w:rsid w:val="00D722B7"/>
    <w:rsid w:val="00D72C19"/>
    <w:rsid w:val="00D86266"/>
    <w:rsid w:val="00D8680A"/>
    <w:rsid w:val="00D96EE7"/>
    <w:rsid w:val="00D97EF8"/>
    <w:rsid w:val="00DB5AC9"/>
    <w:rsid w:val="00DC1CFD"/>
    <w:rsid w:val="00DC601E"/>
    <w:rsid w:val="00DE2B23"/>
    <w:rsid w:val="00DE3F52"/>
    <w:rsid w:val="00DE69F1"/>
    <w:rsid w:val="00DF405E"/>
    <w:rsid w:val="00DF798E"/>
    <w:rsid w:val="00E112A8"/>
    <w:rsid w:val="00E162EB"/>
    <w:rsid w:val="00E2248C"/>
    <w:rsid w:val="00E41682"/>
    <w:rsid w:val="00E56EE3"/>
    <w:rsid w:val="00E65BA7"/>
    <w:rsid w:val="00E77825"/>
    <w:rsid w:val="00E85A8B"/>
    <w:rsid w:val="00E9770C"/>
    <w:rsid w:val="00EA0B4F"/>
    <w:rsid w:val="00EA1E66"/>
    <w:rsid w:val="00EA309E"/>
    <w:rsid w:val="00EA722B"/>
    <w:rsid w:val="00EC32FE"/>
    <w:rsid w:val="00EC652C"/>
    <w:rsid w:val="00F00A16"/>
    <w:rsid w:val="00F13026"/>
    <w:rsid w:val="00F207BA"/>
    <w:rsid w:val="00F23FE6"/>
    <w:rsid w:val="00F4681E"/>
    <w:rsid w:val="00F50B94"/>
    <w:rsid w:val="00F51F1B"/>
    <w:rsid w:val="00F549AD"/>
    <w:rsid w:val="00F607C1"/>
    <w:rsid w:val="00F607C8"/>
    <w:rsid w:val="00F61B38"/>
    <w:rsid w:val="00F74286"/>
    <w:rsid w:val="00F84CFD"/>
    <w:rsid w:val="00F90A10"/>
    <w:rsid w:val="00FA2F2B"/>
    <w:rsid w:val="00FA4020"/>
    <w:rsid w:val="00FA40EC"/>
    <w:rsid w:val="00FB13E6"/>
    <w:rsid w:val="00FC2218"/>
    <w:rsid w:val="00FC7DD8"/>
    <w:rsid w:val="00FD1111"/>
    <w:rsid w:val="00FD38B2"/>
    <w:rsid w:val="00FE22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A57844B"/>
  <w15:docId w15:val="{54F56937-F48F-4202-9210-E4460D1C4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4104"/>
    <w:pPr>
      <w:spacing w:after="200" w:line="276" w:lineRule="auto"/>
    </w:pPr>
    <w:rPr>
      <w:noProof/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B04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rsid w:val="005B0455"/>
    <w:rPr>
      <w:noProof/>
    </w:rPr>
  </w:style>
  <w:style w:type="paragraph" w:styleId="Piedepgina">
    <w:name w:val="footer"/>
    <w:basedOn w:val="Normal"/>
    <w:link w:val="PiedepginaCar"/>
    <w:uiPriority w:val="99"/>
    <w:unhideWhenUsed/>
    <w:rsid w:val="005B04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rsid w:val="005B0455"/>
    <w:rPr>
      <w:noProof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B04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5B0455"/>
    <w:rPr>
      <w:rFonts w:ascii="Tahoma" w:hAnsi="Tahoma" w:cs="Tahoma"/>
      <w:noProof/>
      <w:sz w:val="16"/>
      <w:szCs w:val="16"/>
    </w:rPr>
  </w:style>
  <w:style w:type="character" w:styleId="Hipervnculo">
    <w:name w:val="Hyperlink"/>
    <w:rsid w:val="002926CF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2A0F7F"/>
    <w:pPr>
      <w:spacing w:after="160" w:line="259" w:lineRule="auto"/>
      <w:ind w:left="720"/>
      <w:contextualSpacing/>
    </w:pPr>
    <w:rPr>
      <w:noProof w:val="0"/>
      <w:lang w:val="fi-FI"/>
    </w:rPr>
  </w:style>
  <w:style w:type="table" w:styleId="Tablaconcuadrcula">
    <w:name w:val="Table Grid"/>
    <w:basedOn w:val="Tablanormal"/>
    <w:uiPriority w:val="59"/>
    <w:rsid w:val="000228D0"/>
    <w:rPr>
      <w:rFonts w:ascii="Cambria" w:eastAsia="MS Mincho" w:hAnsi="Cambr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05449F"/>
    <w:rPr>
      <w:color w:val="954F72" w:themeColor="followedHyperlink"/>
      <w:u w:val="single"/>
    </w:rPr>
  </w:style>
  <w:style w:type="character" w:styleId="Textoennegrita">
    <w:name w:val="Strong"/>
    <w:basedOn w:val="Fuentedeprrafopredeter"/>
    <w:uiPriority w:val="22"/>
    <w:qFormat/>
    <w:rsid w:val="00411A66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EA0B4F"/>
    <w:pPr>
      <w:spacing w:before="100" w:beforeAutospacing="1" w:after="100" w:afterAutospacing="1" w:line="240" w:lineRule="auto"/>
    </w:pPr>
    <w:rPr>
      <w:rFonts w:ascii="Times New Roman" w:eastAsia="Times New Roman" w:hAnsi="Times New Roman"/>
      <w:noProof w:val="0"/>
      <w:sz w:val="24"/>
      <w:szCs w:val="24"/>
      <w:lang w:eastAsia="es-ES"/>
    </w:rPr>
  </w:style>
  <w:style w:type="character" w:customStyle="1" w:styleId="celdadato">
    <w:name w:val="celdadato"/>
    <w:basedOn w:val="Fuentedeprrafopredeter"/>
    <w:rsid w:val="00EA0B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07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8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9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66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ttps://www.uv.es/webrelint/1_Programa_Erasmus_Estudis/1_1_Outgoing/1_1_1_Informacio_General/coordinadores_Titulacion.pd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links.uv.es/7mpbzb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r.uv.es/d6uf7rp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\Desktop\Ofici_Servei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98C37C-469F-4245-BA7D-D207C7B55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Ofici_Servei</Template>
  <TotalTime>0</TotalTime>
  <Pages>3</Pages>
  <Words>741</Words>
  <Characters>4277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UVEG</Company>
  <LinksUpToDate>false</LinksUpToDate>
  <CharactersWithSpaces>5008</CharactersWithSpaces>
  <SharedDoc>false</SharedDoc>
  <HLinks>
    <vt:vector size="12" baseType="variant">
      <vt:variant>
        <vt:i4>7536736</vt:i4>
      </vt:variant>
      <vt:variant>
        <vt:i4>3</vt:i4>
      </vt:variant>
      <vt:variant>
        <vt:i4>0</vt:i4>
      </vt:variant>
      <vt:variant>
        <vt:i4>5</vt:i4>
      </vt:variant>
      <vt:variant>
        <vt:lpwstr>http://www.uv.es/relint</vt:lpwstr>
      </vt:variant>
      <vt:variant>
        <vt:lpwstr/>
      </vt:variant>
      <vt:variant>
        <vt:i4>3211281</vt:i4>
      </vt:variant>
      <vt:variant>
        <vt:i4>0</vt:i4>
      </vt:variant>
      <vt:variant>
        <vt:i4>0</vt:i4>
      </vt:variant>
      <vt:variant>
        <vt:i4>5</vt:i4>
      </vt:variant>
      <vt:variant>
        <vt:lpwstr>mailto:vicerec.internacional.cooperacio@uv.es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Maria Esther Enjuto Castellanos</cp:lastModifiedBy>
  <cp:revision>2</cp:revision>
  <cp:lastPrinted>2024-10-23T11:42:00Z</cp:lastPrinted>
  <dcterms:created xsi:type="dcterms:W3CDTF">2025-03-07T09:50:00Z</dcterms:created>
  <dcterms:modified xsi:type="dcterms:W3CDTF">2025-03-07T09:50:00Z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82a18e2a0d429fe959293b4cf3c0bc1fef95a5b8862490b3f8c7f6ee49f957b7</vt:lpwstr>
  </property>
</Properties>
</file>